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62EEE" w14:textId="77777777" w:rsidR="009D0540" w:rsidRDefault="009D0540">
      <w:pPr>
        <w:rPr>
          <w:b/>
          <w:bCs/>
          <w:color w:val="1A216B" w:themeColor="text1"/>
          <w:sz w:val="32"/>
          <w:szCs w:val="32"/>
          <w:lang w:val="en-US"/>
        </w:rPr>
      </w:pPr>
    </w:p>
    <w:p w14:paraId="5DD01949" w14:textId="6E6C00E4" w:rsidR="00C53123" w:rsidRDefault="00C53123">
      <w:pPr>
        <w:rPr>
          <w:color w:val="1A216B" w:themeColor="text1"/>
          <w:sz w:val="22"/>
          <w:lang w:val="en-US"/>
        </w:rPr>
      </w:pPr>
      <w:r w:rsidRPr="00C53123">
        <w:rPr>
          <w:color w:val="1A216B" w:themeColor="text1"/>
          <w:sz w:val="22"/>
          <w:lang w:val="en-US"/>
        </w:rPr>
        <w:t xml:space="preserve">This form must be lodged by the Consultant and submitted at least </w:t>
      </w:r>
      <w:r w:rsidR="00F2641C">
        <w:rPr>
          <w:color w:val="1A216B" w:themeColor="text1"/>
          <w:sz w:val="22"/>
          <w:lang w:val="en-US"/>
        </w:rPr>
        <w:t>5</w:t>
      </w:r>
      <w:r w:rsidRPr="00C53123">
        <w:rPr>
          <w:color w:val="1A216B" w:themeColor="text1"/>
          <w:sz w:val="22"/>
          <w:lang w:val="en-US"/>
        </w:rPr>
        <w:t xml:space="preserve"> business days prior to construction commencing. </w:t>
      </w:r>
      <w:r w:rsidR="007F4364">
        <w:rPr>
          <w:b/>
          <w:bCs/>
          <w:color w:val="1A216B" w:themeColor="text1"/>
          <w:sz w:val="22"/>
          <w:lang w:val="en-US"/>
        </w:rPr>
        <w:t>Construction w</w:t>
      </w:r>
      <w:r w:rsidR="00766156" w:rsidRPr="00437482">
        <w:rPr>
          <w:b/>
          <w:bCs/>
          <w:color w:val="1A216B" w:themeColor="text1"/>
          <w:sz w:val="22"/>
          <w:lang w:val="en-US"/>
        </w:rPr>
        <w:t>orks must n</w:t>
      </w:r>
      <w:r w:rsidR="00A9611B" w:rsidRPr="00437482">
        <w:rPr>
          <w:b/>
          <w:bCs/>
          <w:color w:val="1A216B" w:themeColor="text1"/>
          <w:sz w:val="22"/>
          <w:lang w:val="en-US"/>
        </w:rPr>
        <w:t>o</w:t>
      </w:r>
      <w:r w:rsidR="00766156" w:rsidRPr="00437482">
        <w:rPr>
          <w:b/>
          <w:bCs/>
          <w:color w:val="1A216B" w:themeColor="text1"/>
          <w:sz w:val="22"/>
          <w:lang w:val="en-US"/>
        </w:rPr>
        <w:t xml:space="preserve">t commence until the Acknowledgement Letter </w:t>
      </w:r>
      <w:r w:rsidR="00A9611B" w:rsidRPr="00437482">
        <w:rPr>
          <w:b/>
          <w:bCs/>
          <w:color w:val="1A216B" w:themeColor="text1"/>
          <w:sz w:val="22"/>
          <w:lang w:val="en-US"/>
        </w:rPr>
        <w:t>has been issued by GWW</w:t>
      </w:r>
      <w:r w:rsidR="00A9611B">
        <w:rPr>
          <w:color w:val="1A216B" w:themeColor="text1"/>
          <w:sz w:val="22"/>
          <w:lang w:val="en-US"/>
        </w:rPr>
        <w:t>.</w:t>
      </w:r>
    </w:p>
    <w:p w14:paraId="5156915E" w14:textId="18E41CB8" w:rsidR="00177AAA" w:rsidRDefault="00177AAA">
      <w:pPr>
        <w:rPr>
          <w:color w:val="1A216B" w:themeColor="text1"/>
          <w:sz w:val="22"/>
          <w:lang w:val="en-US"/>
        </w:rPr>
      </w:pPr>
      <w:r>
        <w:rPr>
          <w:color w:val="1A216B" w:themeColor="text1"/>
          <w:sz w:val="22"/>
          <w:lang w:val="en-US"/>
        </w:rPr>
        <w:t xml:space="preserve">Forms to be submitted to GWW at: </w:t>
      </w:r>
      <w:hyperlink r:id="rId10" w:history="1">
        <w:r w:rsidRPr="00A17EA1">
          <w:rPr>
            <w:rStyle w:val="Hyperlink"/>
            <w:sz w:val="22"/>
            <w:lang w:val="en-US"/>
          </w:rPr>
          <w:t>verificationforms@gww.com.au</w:t>
        </w:r>
      </w:hyperlink>
    </w:p>
    <w:p w14:paraId="593D6D98" w14:textId="77777777" w:rsidR="00177AAA" w:rsidRPr="00C53123" w:rsidRDefault="00177AAA">
      <w:pPr>
        <w:rPr>
          <w:color w:val="1A216B" w:themeColor="text1"/>
          <w:sz w:val="22"/>
          <w:lang w:val="en-US"/>
        </w:rPr>
      </w:pPr>
    </w:p>
    <w:p w14:paraId="4C89A0FE" w14:textId="6AB76EF9" w:rsidR="001479E8" w:rsidRPr="0044074F" w:rsidRDefault="001479E8" w:rsidP="001479E8">
      <w:pPr>
        <w:rPr>
          <w:b/>
          <w:bCs/>
          <w:color w:val="1A216B" w:themeColor="text1"/>
          <w:sz w:val="28"/>
          <w:szCs w:val="28"/>
          <w:lang w:val="en-US"/>
        </w:rPr>
      </w:pPr>
      <w:r>
        <w:rPr>
          <w:b/>
          <w:bCs/>
          <w:color w:val="1A216B" w:themeColor="text1"/>
          <w:sz w:val="28"/>
          <w:szCs w:val="28"/>
          <w:lang w:val="en-US"/>
        </w:rPr>
        <w:t>Service (please select)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479E8" w14:paraId="1AA33360" w14:textId="77777777" w:rsidTr="00666D6D">
        <w:trPr>
          <w:trHeight w:val="397"/>
        </w:trPr>
        <w:tc>
          <w:tcPr>
            <w:tcW w:w="4814" w:type="dxa"/>
            <w:vAlign w:val="center"/>
          </w:tcPr>
          <w:p w14:paraId="56F21F8A" w14:textId="478DFADB" w:rsidR="001479E8" w:rsidRPr="009D0540" w:rsidRDefault="001479E8" w:rsidP="00666D6D">
            <w:pPr>
              <w:rPr>
                <w:color w:val="1A216B" w:themeColor="text1"/>
                <w:sz w:val="22"/>
                <w:lang w:val="en-US"/>
              </w:rPr>
            </w:pPr>
            <w:r w:rsidRPr="009D0540">
              <w:rPr>
                <w:color w:val="1A216B" w:themeColor="text1"/>
                <w:sz w:val="32"/>
                <w:szCs w:val="32"/>
                <w:lang w:val="en-US"/>
              </w:rPr>
              <w:sym w:font="Wingdings 2" w:char="F09A"/>
            </w:r>
            <w:r w:rsidRPr="009D0540">
              <w:rPr>
                <w:color w:val="1A216B" w:themeColor="text1"/>
                <w:sz w:val="32"/>
                <w:szCs w:val="32"/>
                <w:lang w:val="en-US"/>
              </w:rPr>
              <w:t xml:space="preserve"> </w:t>
            </w:r>
            <w:r>
              <w:rPr>
                <w:color w:val="1A216B" w:themeColor="text1"/>
                <w:sz w:val="22"/>
                <w:lang w:val="en-US"/>
              </w:rPr>
              <w:t>Water supply</w:t>
            </w:r>
          </w:p>
        </w:tc>
        <w:tc>
          <w:tcPr>
            <w:tcW w:w="4814" w:type="dxa"/>
            <w:vAlign w:val="center"/>
          </w:tcPr>
          <w:p w14:paraId="21B0E739" w14:textId="4E8DDD36" w:rsidR="001479E8" w:rsidRPr="009D0540" w:rsidRDefault="001479E8" w:rsidP="00666D6D">
            <w:pPr>
              <w:rPr>
                <w:color w:val="1A216B" w:themeColor="text1"/>
                <w:sz w:val="22"/>
                <w:lang w:val="en-US"/>
              </w:rPr>
            </w:pPr>
            <w:r w:rsidRPr="009D0540">
              <w:rPr>
                <w:color w:val="1A216B" w:themeColor="text1"/>
                <w:sz w:val="32"/>
                <w:szCs w:val="32"/>
                <w:lang w:val="en-US"/>
              </w:rPr>
              <w:sym w:font="Wingdings 2" w:char="F09A"/>
            </w:r>
            <w:r w:rsidRPr="009D0540">
              <w:rPr>
                <w:color w:val="1A216B" w:themeColor="text1"/>
                <w:sz w:val="32"/>
                <w:szCs w:val="32"/>
                <w:lang w:val="en-US"/>
              </w:rPr>
              <w:t xml:space="preserve"> </w:t>
            </w:r>
            <w:r w:rsidRPr="001479E8">
              <w:rPr>
                <w:color w:val="1A216B" w:themeColor="text1"/>
                <w:sz w:val="22"/>
                <w:lang w:val="en-US"/>
              </w:rPr>
              <w:t>Recycled Water</w:t>
            </w:r>
          </w:p>
        </w:tc>
      </w:tr>
      <w:tr w:rsidR="001479E8" w14:paraId="39D15D19" w14:textId="77777777" w:rsidTr="00666D6D">
        <w:trPr>
          <w:trHeight w:val="397"/>
        </w:trPr>
        <w:tc>
          <w:tcPr>
            <w:tcW w:w="4814" w:type="dxa"/>
            <w:vAlign w:val="center"/>
          </w:tcPr>
          <w:p w14:paraId="01F6B029" w14:textId="47A4D603" w:rsidR="001479E8" w:rsidRPr="009D0540" w:rsidRDefault="001479E8" w:rsidP="00666D6D">
            <w:pPr>
              <w:rPr>
                <w:color w:val="1A216B" w:themeColor="text1"/>
                <w:sz w:val="22"/>
                <w:lang w:val="en-US"/>
              </w:rPr>
            </w:pPr>
            <w:r w:rsidRPr="009D0540">
              <w:rPr>
                <w:color w:val="1A216B" w:themeColor="text1"/>
                <w:sz w:val="32"/>
                <w:szCs w:val="32"/>
                <w:lang w:val="en-US"/>
              </w:rPr>
              <w:sym w:font="Wingdings 2" w:char="F09A"/>
            </w:r>
            <w:r w:rsidRPr="009D0540">
              <w:rPr>
                <w:color w:val="1A216B" w:themeColor="text1"/>
                <w:sz w:val="32"/>
                <w:szCs w:val="32"/>
                <w:lang w:val="en-US"/>
              </w:rPr>
              <w:t xml:space="preserve"> </w:t>
            </w:r>
            <w:r w:rsidRPr="001479E8">
              <w:rPr>
                <w:color w:val="1A216B" w:themeColor="text1"/>
                <w:sz w:val="22"/>
                <w:lang w:val="en-US"/>
              </w:rPr>
              <w:t>Sewerage</w:t>
            </w:r>
          </w:p>
        </w:tc>
        <w:tc>
          <w:tcPr>
            <w:tcW w:w="4814" w:type="dxa"/>
            <w:vAlign w:val="center"/>
          </w:tcPr>
          <w:p w14:paraId="6FD0D6E7" w14:textId="431EA190" w:rsidR="001479E8" w:rsidRPr="009D0540" w:rsidRDefault="001479E8" w:rsidP="00666D6D">
            <w:pPr>
              <w:rPr>
                <w:color w:val="1A216B" w:themeColor="text1"/>
                <w:sz w:val="22"/>
                <w:lang w:val="en-US"/>
              </w:rPr>
            </w:pPr>
            <w:r w:rsidRPr="009D0540">
              <w:rPr>
                <w:color w:val="1A216B" w:themeColor="text1"/>
                <w:sz w:val="32"/>
                <w:szCs w:val="32"/>
                <w:lang w:val="en-US"/>
              </w:rPr>
              <w:sym w:font="Wingdings 2" w:char="F09A"/>
            </w:r>
            <w:r w:rsidRPr="009D0540">
              <w:rPr>
                <w:color w:val="1A216B" w:themeColor="text1"/>
                <w:sz w:val="32"/>
                <w:szCs w:val="32"/>
                <w:lang w:val="en-US"/>
              </w:rPr>
              <w:t xml:space="preserve"> </w:t>
            </w:r>
            <w:r w:rsidRPr="001479E8">
              <w:rPr>
                <w:color w:val="1A216B" w:themeColor="text1"/>
                <w:sz w:val="22"/>
                <w:lang w:val="en-US"/>
              </w:rPr>
              <w:t>Pump station</w:t>
            </w:r>
          </w:p>
        </w:tc>
      </w:tr>
    </w:tbl>
    <w:p w14:paraId="04550411" w14:textId="77777777" w:rsidR="001479E8" w:rsidRDefault="001479E8">
      <w:pPr>
        <w:rPr>
          <w:b/>
          <w:bCs/>
          <w:color w:val="1A216B" w:themeColor="text1"/>
          <w:sz w:val="28"/>
          <w:szCs w:val="28"/>
          <w:lang w:val="en-US"/>
        </w:rPr>
      </w:pPr>
    </w:p>
    <w:p w14:paraId="12B31F7B" w14:textId="6AACDADB" w:rsidR="002069F6" w:rsidRPr="0044074F" w:rsidRDefault="00177AAA">
      <w:pPr>
        <w:rPr>
          <w:b/>
          <w:bCs/>
          <w:color w:val="1A216B" w:themeColor="text1"/>
          <w:sz w:val="28"/>
          <w:szCs w:val="28"/>
          <w:lang w:val="en-US"/>
        </w:rPr>
      </w:pPr>
      <w:r>
        <w:rPr>
          <w:b/>
          <w:bCs/>
          <w:color w:val="1A216B" w:themeColor="text1"/>
          <w:sz w:val="28"/>
          <w:szCs w:val="28"/>
          <w:lang w:val="en-US"/>
        </w:rPr>
        <w:t>Development Details</w:t>
      </w:r>
    </w:p>
    <w:tbl>
      <w:tblPr>
        <w:tblStyle w:val="TableGrid"/>
        <w:tblW w:w="0" w:type="auto"/>
        <w:tblBorders>
          <w:top w:val="none" w:sz="0" w:space="0" w:color="auto"/>
          <w:left w:val="none" w:sz="0" w:space="0" w:color="auto"/>
          <w:bottom w:val="single" w:sz="4" w:space="0" w:color="1A216B" w:themeColor="text1"/>
          <w:right w:val="none" w:sz="0" w:space="0" w:color="auto"/>
          <w:insideH w:val="single" w:sz="4" w:space="0" w:color="1A216B" w:themeColor="text1"/>
          <w:insideV w:val="none" w:sz="0" w:space="0" w:color="auto"/>
        </w:tblBorders>
        <w:tblLook w:val="04A0" w:firstRow="1" w:lastRow="0" w:firstColumn="1" w:lastColumn="0" w:noHBand="0" w:noVBand="1"/>
      </w:tblPr>
      <w:tblGrid>
        <w:gridCol w:w="5245"/>
        <w:gridCol w:w="4393"/>
      </w:tblGrid>
      <w:tr w:rsidR="00A51CF5" w14:paraId="45F85E97" w14:textId="77777777" w:rsidTr="00177AAA">
        <w:trPr>
          <w:trHeight w:val="454"/>
        </w:trPr>
        <w:tc>
          <w:tcPr>
            <w:tcW w:w="5245" w:type="dxa"/>
            <w:vAlign w:val="bottom"/>
          </w:tcPr>
          <w:p w14:paraId="7CCB5BF1" w14:textId="05342005" w:rsidR="00A51CF5" w:rsidRPr="00A51CF5" w:rsidRDefault="00177AAA" w:rsidP="009D0540">
            <w:pPr>
              <w:rPr>
                <w:color w:val="1A216B" w:themeColor="text1"/>
                <w:sz w:val="22"/>
                <w:lang w:val="en-US"/>
              </w:rPr>
            </w:pPr>
            <w:r>
              <w:rPr>
                <w:color w:val="1A216B" w:themeColor="text1"/>
                <w:sz w:val="22"/>
                <w:lang w:val="en-US"/>
              </w:rPr>
              <w:t>Location / Estate Name</w:t>
            </w:r>
            <w:r w:rsidR="00A51CF5" w:rsidRPr="00A51CF5">
              <w:rPr>
                <w:color w:val="1A216B" w:themeColor="text1"/>
                <w:sz w:val="22"/>
                <w:lang w:val="en-US"/>
              </w:rPr>
              <w:t>:</w:t>
            </w:r>
          </w:p>
        </w:tc>
        <w:tc>
          <w:tcPr>
            <w:tcW w:w="4393" w:type="dxa"/>
            <w:vAlign w:val="bottom"/>
          </w:tcPr>
          <w:p w14:paraId="2093177A" w14:textId="77777777" w:rsidR="00A51CF5" w:rsidRPr="00A51CF5" w:rsidRDefault="00A51CF5" w:rsidP="009D0540">
            <w:pPr>
              <w:rPr>
                <w:color w:val="1A216B" w:themeColor="text1"/>
                <w:sz w:val="22"/>
                <w:lang w:val="en-US"/>
              </w:rPr>
            </w:pPr>
          </w:p>
        </w:tc>
      </w:tr>
      <w:tr w:rsidR="00A51CF5" w14:paraId="28FAE2AD" w14:textId="77777777" w:rsidTr="00177AAA">
        <w:trPr>
          <w:trHeight w:val="454"/>
        </w:trPr>
        <w:tc>
          <w:tcPr>
            <w:tcW w:w="5245" w:type="dxa"/>
            <w:vAlign w:val="bottom"/>
          </w:tcPr>
          <w:p w14:paraId="64519454" w14:textId="2A5A8820" w:rsidR="00A51CF5" w:rsidRPr="00A51CF5" w:rsidRDefault="00177AAA" w:rsidP="009D0540">
            <w:pPr>
              <w:rPr>
                <w:color w:val="1A216B" w:themeColor="text1"/>
                <w:sz w:val="22"/>
                <w:lang w:val="en-US"/>
              </w:rPr>
            </w:pPr>
            <w:r>
              <w:rPr>
                <w:color w:val="1A216B" w:themeColor="text1"/>
                <w:sz w:val="22"/>
                <w:lang w:val="en-US"/>
              </w:rPr>
              <w:t>Greater Western Water Reference</w:t>
            </w:r>
            <w:r w:rsidR="00A51CF5">
              <w:rPr>
                <w:color w:val="1A216B" w:themeColor="text1"/>
                <w:sz w:val="22"/>
                <w:lang w:val="en-US"/>
              </w:rPr>
              <w:t>:</w:t>
            </w:r>
          </w:p>
        </w:tc>
        <w:tc>
          <w:tcPr>
            <w:tcW w:w="4393" w:type="dxa"/>
            <w:vAlign w:val="bottom"/>
          </w:tcPr>
          <w:p w14:paraId="28B453AD" w14:textId="77777777" w:rsidR="00A51CF5" w:rsidRPr="00A51CF5" w:rsidRDefault="00A51CF5" w:rsidP="009D0540">
            <w:pPr>
              <w:rPr>
                <w:color w:val="1A216B" w:themeColor="text1"/>
                <w:sz w:val="22"/>
                <w:lang w:val="en-US"/>
              </w:rPr>
            </w:pPr>
          </w:p>
        </w:tc>
      </w:tr>
      <w:tr w:rsidR="00A51CF5" w14:paraId="7003523A" w14:textId="77777777" w:rsidTr="00177AAA">
        <w:trPr>
          <w:trHeight w:val="454"/>
        </w:trPr>
        <w:tc>
          <w:tcPr>
            <w:tcW w:w="5245" w:type="dxa"/>
            <w:vAlign w:val="bottom"/>
          </w:tcPr>
          <w:p w14:paraId="3BD6BD9F" w14:textId="0C18B854" w:rsidR="00A51CF5" w:rsidRPr="00A51CF5" w:rsidRDefault="00177AAA" w:rsidP="009D0540">
            <w:pPr>
              <w:rPr>
                <w:color w:val="1A216B" w:themeColor="text1"/>
                <w:sz w:val="22"/>
                <w:lang w:val="en-US"/>
              </w:rPr>
            </w:pPr>
            <w:r>
              <w:rPr>
                <w:color w:val="1A216B" w:themeColor="text1"/>
                <w:sz w:val="22"/>
                <w:lang w:val="en-US"/>
              </w:rPr>
              <w:t>Developer</w:t>
            </w:r>
            <w:r w:rsidR="00A51CF5">
              <w:rPr>
                <w:color w:val="1A216B" w:themeColor="text1"/>
                <w:sz w:val="22"/>
                <w:lang w:val="en-US"/>
              </w:rPr>
              <w:t>:</w:t>
            </w:r>
          </w:p>
        </w:tc>
        <w:tc>
          <w:tcPr>
            <w:tcW w:w="4393" w:type="dxa"/>
            <w:vAlign w:val="bottom"/>
          </w:tcPr>
          <w:p w14:paraId="38354E22" w14:textId="77777777" w:rsidR="00A51CF5" w:rsidRPr="00A51CF5" w:rsidRDefault="00A51CF5" w:rsidP="009D0540">
            <w:pPr>
              <w:rPr>
                <w:color w:val="1A216B" w:themeColor="text1"/>
                <w:sz w:val="22"/>
                <w:lang w:val="en-US"/>
              </w:rPr>
            </w:pPr>
          </w:p>
        </w:tc>
      </w:tr>
      <w:tr w:rsidR="00A51CF5" w14:paraId="1CF8E7BB" w14:textId="77777777" w:rsidTr="00177AAA">
        <w:trPr>
          <w:trHeight w:val="454"/>
        </w:trPr>
        <w:tc>
          <w:tcPr>
            <w:tcW w:w="5245" w:type="dxa"/>
            <w:vAlign w:val="bottom"/>
          </w:tcPr>
          <w:p w14:paraId="4A768025" w14:textId="5D2E9F3A" w:rsidR="00A51CF5" w:rsidRPr="00A51CF5" w:rsidRDefault="00177AAA" w:rsidP="009D0540">
            <w:pPr>
              <w:rPr>
                <w:color w:val="1A216B" w:themeColor="text1"/>
                <w:sz w:val="22"/>
                <w:lang w:val="en-US"/>
              </w:rPr>
            </w:pPr>
            <w:r>
              <w:rPr>
                <w:color w:val="1A216B" w:themeColor="text1"/>
                <w:sz w:val="22"/>
                <w:lang w:val="en-US"/>
              </w:rPr>
              <w:t>Consultant</w:t>
            </w:r>
            <w:r w:rsidR="009D0540">
              <w:rPr>
                <w:color w:val="1A216B" w:themeColor="text1"/>
                <w:sz w:val="22"/>
                <w:lang w:val="en-US"/>
              </w:rPr>
              <w:t>:</w:t>
            </w:r>
          </w:p>
        </w:tc>
        <w:tc>
          <w:tcPr>
            <w:tcW w:w="4393" w:type="dxa"/>
            <w:vAlign w:val="bottom"/>
          </w:tcPr>
          <w:p w14:paraId="3F1ED5B2" w14:textId="77777777" w:rsidR="00A51CF5" w:rsidRPr="00A51CF5" w:rsidRDefault="00A51CF5" w:rsidP="009D0540">
            <w:pPr>
              <w:rPr>
                <w:color w:val="1A216B" w:themeColor="text1"/>
                <w:sz w:val="22"/>
                <w:lang w:val="en-US"/>
              </w:rPr>
            </w:pPr>
          </w:p>
        </w:tc>
      </w:tr>
      <w:tr w:rsidR="00177AAA" w14:paraId="6A5F2909" w14:textId="77777777" w:rsidTr="00177AAA">
        <w:trPr>
          <w:trHeight w:val="454"/>
        </w:trPr>
        <w:tc>
          <w:tcPr>
            <w:tcW w:w="5245" w:type="dxa"/>
            <w:vAlign w:val="bottom"/>
          </w:tcPr>
          <w:p w14:paraId="1293A8B9" w14:textId="7FFE8DA5" w:rsidR="00177AAA" w:rsidRDefault="00177AAA" w:rsidP="009D0540">
            <w:pPr>
              <w:rPr>
                <w:color w:val="1A216B" w:themeColor="text1"/>
                <w:sz w:val="22"/>
                <w:lang w:val="en-US"/>
              </w:rPr>
            </w:pPr>
            <w:r>
              <w:rPr>
                <w:color w:val="1A216B" w:themeColor="text1"/>
                <w:sz w:val="22"/>
                <w:lang w:val="en-US"/>
              </w:rPr>
              <w:t>Consultant nominated representative:</w:t>
            </w:r>
          </w:p>
        </w:tc>
        <w:tc>
          <w:tcPr>
            <w:tcW w:w="4393" w:type="dxa"/>
            <w:vAlign w:val="bottom"/>
          </w:tcPr>
          <w:p w14:paraId="45BC7848" w14:textId="77777777" w:rsidR="00177AAA" w:rsidRPr="00A51CF5" w:rsidRDefault="00177AAA" w:rsidP="009D0540">
            <w:pPr>
              <w:rPr>
                <w:color w:val="1A216B" w:themeColor="text1"/>
                <w:sz w:val="22"/>
                <w:lang w:val="en-US"/>
              </w:rPr>
            </w:pPr>
          </w:p>
        </w:tc>
      </w:tr>
    </w:tbl>
    <w:p w14:paraId="13DEB126" w14:textId="77777777" w:rsidR="00F05807" w:rsidRDefault="00F05807">
      <w:pPr>
        <w:rPr>
          <w:lang w:val="en-US"/>
        </w:rPr>
      </w:pPr>
    </w:p>
    <w:p w14:paraId="1D719DE5" w14:textId="77777777" w:rsidR="00F2641C" w:rsidRDefault="00F2641C">
      <w:pPr>
        <w:rPr>
          <w:lang w:val="en-US"/>
        </w:rPr>
      </w:pPr>
    </w:p>
    <w:p w14:paraId="2508B06F" w14:textId="0EE5D4AD" w:rsidR="00F2641C" w:rsidRPr="00712A29" w:rsidRDefault="001479E8" w:rsidP="00F2641C">
      <w:pPr>
        <w:pStyle w:val="ListParagraph"/>
        <w:numPr>
          <w:ilvl w:val="0"/>
          <w:numId w:val="1"/>
        </w:numPr>
        <w:rPr>
          <w:b/>
          <w:bCs/>
          <w:color w:val="1A216B" w:themeColor="text1"/>
          <w:sz w:val="24"/>
          <w:szCs w:val="24"/>
          <w:lang w:val="en-US"/>
        </w:rPr>
      </w:pPr>
      <w:r w:rsidRPr="00712A29">
        <w:rPr>
          <w:b/>
          <w:bCs/>
          <w:color w:val="1A216B" w:themeColor="text1"/>
          <w:sz w:val="24"/>
          <w:szCs w:val="24"/>
          <w:lang w:val="en-US"/>
        </w:rPr>
        <w:t>Documentation to be subm</w:t>
      </w:r>
      <w:r w:rsidR="0032462E" w:rsidRPr="00712A29">
        <w:rPr>
          <w:b/>
          <w:bCs/>
          <w:color w:val="1A216B" w:themeColor="text1"/>
          <w:sz w:val="24"/>
          <w:szCs w:val="24"/>
          <w:lang w:val="en-US"/>
        </w:rPr>
        <w:t>itted (please select):</w:t>
      </w:r>
    </w:p>
    <w:p w14:paraId="21E80834" w14:textId="64A40FCC" w:rsidR="00F2641C" w:rsidRPr="00F2641C" w:rsidRDefault="00F2641C" w:rsidP="00F2641C">
      <w:pPr>
        <w:pStyle w:val="ListParagraph"/>
        <w:ind w:left="360"/>
        <w:rPr>
          <w:b/>
          <w:bCs/>
          <w:color w:val="1A216B" w:themeColor="text1"/>
          <w:sz w:val="22"/>
          <w:lang w:val="en-US"/>
        </w:rPr>
      </w:pPr>
    </w:p>
    <w:p w14:paraId="73FCF960" w14:textId="1D7ECFCF" w:rsidR="00F2641C" w:rsidRDefault="00F2641C" w:rsidP="00F2641C">
      <w:pPr>
        <w:pStyle w:val="ListParagraph"/>
        <w:numPr>
          <w:ilvl w:val="1"/>
          <w:numId w:val="1"/>
        </w:numPr>
        <w:spacing w:before="120" w:line="240" w:lineRule="auto"/>
        <w:rPr>
          <w:color w:val="1A216B" w:themeColor="text1"/>
          <w:sz w:val="22"/>
          <w:lang w:val="en-US"/>
        </w:rPr>
      </w:pPr>
      <w:r w:rsidRPr="00F2641C">
        <w:rPr>
          <w:color w:val="1A216B" w:themeColor="text1"/>
          <w:sz w:val="22"/>
          <w:lang w:val="en-US"/>
        </w:rPr>
        <w:t>Consultant’s risk-based audit schedule in accordance with Greater Western Water’s Land Development Manual</w:t>
      </w:r>
    </w:p>
    <w:p w14:paraId="291D84FC" w14:textId="77777777" w:rsidR="00F2641C" w:rsidRPr="00F2641C" w:rsidRDefault="00F2641C" w:rsidP="00F2641C">
      <w:pPr>
        <w:pStyle w:val="ListParagraph"/>
        <w:spacing w:before="120" w:line="240" w:lineRule="auto"/>
        <w:rPr>
          <w:color w:val="1A216B" w:themeColor="text1"/>
          <w:sz w:val="22"/>
          <w:lang w:val="en-US"/>
        </w:rPr>
      </w:pPr>
    </w:p>
    <w:p w14:paraId="2A9980C5" w14:textId="7ADE6BD5" w:rsidR="00F2641C" w:rsidRDefault="00F2641C" w:rsidP="00F2641C">
      <w:pPr>
        <w:pStyle w:val="ListParagraph"/>
        <w:numPr>
          <w:ilvl w:val="1"/>
          <w:numId w:val="1"/>
        </w:numPr>
        <w:spacing w:before="120" w:line="240" w:lineRule="auto"/>
        <w:rPr>
          <w:color w:val="1A216B" w:themeColor="text1"/>
          <w:sz w:val="22"/>
          <w:lang w:val="en-US"/>
        </w:rPr>
      </w:pPr>
      <w:r>
        <w:rPr>
          <w:color w:val="1A216B" w:themeColor="text1"/>
          <w:sz w:val="22"/>
          <w:lang w:val="en-US"/>
        </w:rPr>
        <w:t>P</w:t>
      </w:r>
      <w:r w:rsidRPr="00F2641C">
        <w:rPr>
          <w:color w:val="1A216B" w:themeColor="text1"/>
          <w:sz w:val="22"/>
          <w:lang w:val="en-US"/>
        </w:rPr>
        <w:t>roject management plan</w:t>
      </w:r>
    </w:p>
    <w:p w14:paraId="14098358" w14:textId="77777777" w:rsidR="00F2641C" w:rsidRPr="00F2641C" w:rsidRDefault="00F2641C" w:rsidP="00F2641C">
      <w:pPr>
        <w:pStyle w:val="ListParagraph"/>
        <w:rPr>
          <w:color w:val="1A216B" w:themeColor="text1"/>
          <w:sz w:val="22"/>
          <w:lang w:val="en-US"/>
        </w:rPr>
      </w:pPr>
    </w:p>
    <w:p w14:paraId="26833EB6" w14:textId="0C157E16" w:rsidR="00F2641C" w:rsidRPr="00F2641C" w:rsidRDefault="00F2641C" w:rsidP="00F2641C">
      <w:pPr>
        <w:pStyle w:val="ListParagraph"/>
        <w:numPr>
          <w:ilvl w:val="1"/>
          <w:numId w:val="1"/>
        </w:numPr>
        <w:spacing w:before="120" w:line="240" w:lineRule="auto"/>
        <w:rPr>
          <w:color w:val="1A216B" w:themeColor="text1"/>
          <w:sz w:val="22"/>
          <w:lang w:val="en-US"/>
        </w:rPr>
      </w:pPr>
      <w:r>
        <w:rPr>
          <w:color w:val="1A216B" w:themeColor="text1"/>
          <w:sz w:val="22"/>
          <w:lang w:val="en-US"/>
        </w:rPr>
        <w:t>Contractor’s inspection and test plan</w:t>
      </w:r>
    </w:p>
    <w:p w14:paraId="256B0529" w14:textId="77777777" w:rsidR="00F2641C" w:rsidRDefault="00F2641C" w:rsidP="00F2641C">
      <w:pPr>
        <w:pStyle w:val="ListParagraph"/>
        <w:spacing w:before="120" w:line="240" w:lineRule="auto"/>
        <w:rPr>
          <w:color w:val="1A216B" w:themeColor="text1"/>
          <w:sz w:val="22"/>
          <w:lang w:val="en-US"/>
        </w:rPr>
      </w:pPr>
    </w:p>
    <w:p w14:paraId="2CE7DBAE" w14:textId="5E929032" w:rsidR="00F2641C" w:rsidRDefault="00F2641C" w:rsidP="00F2641C">
      <w:pPr>
        <w:pStyle w:val="ListParagraph"/>
        <w:numPr>
          <w:ilvl w:val="1"/>
          <w:numId w:val="1"/>
        </w:numPr>
        <w:spacing w:before="120" w:line="240" w:lineRule="auto"/>
        <w:rPr>
          <w:color w:val="1A216B" w:themeColor="text1"/>
          <w:sz w:val="22"/>
          <w:lang w:val="en-US"/>
        </w:rPr>
      </w:pPr>
      <w:r w:rsidRPr="00F2641C">
        <w:rPr>
          <w:color w:val="1A216B" w:themeColor="text1"/>
          <w:sz w:val="22"/>
          <w:lang w:val="en-US"/>
        </w:rPr>
        <w:t>Verification Attachment Sheet, if any of the items on this form are not applicable</w:t>
      </w:r>
    </w:p>
    <w:p w14:paraId="05E3D58B" w14:textId="77777777" w:rsidR="00F2641C" w:rsidRPr="00F2641C" w:rsidRDefault="00F2641C" w:rsidP="00F2641C">
      <w:pPr>
        <w:pStyle w:val="ListParagraph"/>
        <w:rPr>
          <w:color w:val="1A216B" w:themeColor="text1"/>
          <w:sz w:val="22"/>
          <w:lang w:val="en-US"/>
        </w:rPr>
      </w:pPr>
    </w:p>
    <w:p w14:paraId="5D3CF084" w14:textId="6C03CCCC" w:rsidR="00F2641C" w:rsidRPr="00F2641C" w:rsidRDefault="00F2641C" w:rsidP="00F2641C">
      <w:pPr>
        <w:pStyle w:val="ListParagraph"/>
        <w:numPr>
          <w:ilvl w:val="1"/>
          <w:numId w:val="1"/>
        </w:numPr>
        <w:spacing w:before="120" w:line="240" w:lineRule="auto"/>
        <w:rPr>
          <w:color w:val="1A216B" w:themeColor="text1"/>
          <w:sz w:val="22"/>
          <w:lang w:val="en-US"/>
        </w:rPr>
      </w:pPr>
      <w:r>
        <w:rPr>
          <w:color w:val="1A216B" w:themeColor="text1"/>
          <w:sz w:val="22"/>
          <w:lang w:val="en-US"/>
        </w:rPr>
        <w:t>Current ‘Issued for Construction’ design plans</w:t>
      </w:r>
    </w:p>
    <w:p w14:paraId="7CAEB77B" w14:textId="41EFD744" w:rsidR="00F2641C" w:rsidRDefault="00F2641C" w:rsidP="00F2641C">
      <w:pPr>
        <w:pStyle w:val="ListParagraph"/>
        <w:spacing w:before="120" w:line="240" w:lineRule="auto"/>
        <w:rPr>
          <w:color w:val="1A216B" w:themeColor="text1"/>
          <w:sz w:val="22"/>
          <w:lang w:val="en-US"/>
        </w:rPr>
      </w:pPr>
    </w:p>
    <w:p w14:paraId="1B3D44C6" w14:textId="77777777" w:rsidR="00F2641C" w:rsidRDefault="00F2641C" w:rsidP="00F2641C">
      <w:pPr>
        <w:pStyle w:val="ListParagraph"/>
        <w:spacing w:before="120" w:line="240" w:lineRule="auto"/>
        <w:rPr>
          <w:color w:val="1A216B" w:themeColor="text1"/>
          <w:sz w:val="22"/>
          <w:lang w:val="en-US"/>
        </w:rPr>
      </w:pPr>
    </w:p>
    <w:p w14:paraId="203F338E" w14:textId="77777777" w:rsidR="00F2641C" w:rsidRDefault="00F2641C" w:rsidP="00F2641C">
      <w:pPr>
        <w:pStyle w:val="ListParagraph"/>
        <w:spacing w:before="120" w:line="240" w:lineRule="auto"/>
        <w:rPr>
          <w:color w:val="1A216B" w:themeColor="text1"/>
          <w:sz w:val="22"/>
          <w:lang w:val="en-US"/>
        </w:rPr>
      </w:pPr>
    </w:p>
    <w:p w14:paraId="0CA406CF" w14:textId="77777777" w:rsidR="00F2641C" w:rsidRPr="00F2641C" w:rsidRDefault="00F2641C" w:rsidP="00F2641C">
      <w:pPr>
        <w:pStyle w:val="ListParagraph"/>
        <w:spacing w:before="120" w:line="240" w:lineRule="auto"/>
        <w:rPr>
          <w:color w:val="1A216B" w:themeColor="text1"/>
          <w:sz w:val="22"/>
          <w:lang w:val="en-US"/>
        </w:rPr>
      </w:pPr>
    </w:p>
    <w:p w14:paraId="35EFE546" w14:textId="04FD98EC" w:rsidR="0032462E" w:rsidRDefault="00770CA4" w:rsidP="0071137E">
      <w:pPr>
        <w:tabs>
          <w:tab w:val="left" w:pos="1650"/>
          <w:tab w:val="center" w:pos="4819"/>
        </w:tabs>
        <w:autoSpaceDE w:val="0"/>
        <w:autoSpaceDN w:val="0"/>
        <w:adjustRightInd w:val="0"/>
        <w:spacing w:after="140" w:line="264" w:lineRule="auto"/>
        <w:rPr>
          <w:color w:val="1A216B" w:themeColor="text1"/>
          <w:sz w:val="22"/>
          <w:lang w:val="en-US"/>
        </w:rPr>
      </w:pPr>
      <w:r>
        <w:rPr>
          <w:color w:val="1A216B" w:themeColor="text1"/>
          <w:sz w:val="22"/>
          <w:lang w:val="en-US"/>
        </w:rPr>
        <w:tab/>
      </w:r>
      <w:r w:rsidR="0071137E">
        <w:rPr>
          <w:color w:val="1A216B" w:themeColor="text1"/>
          <w:sz w:val="22"/>
          <w:lang w:val="en-US"/>
        </w:rPr>
        <w:tab/>
      </w:r>
    </w:p>
    <w:p w14:paraId="21F817CE" w14:textId="6FC4BEC5" w:rsidR="00F2641C" w:rsidRPr="00F2641C" w:rsidRDefault="00F2641C" w:rsidP="00F2641C">
      <w:pPr>
        <w:pStyle w:val="ListParagraph"/>
        <w:numPr>
          <w:ilvl w:val="0"/>
          <w:numId w:val="1"/>
        </w:numPr>
        <w:rPr>
          <w:b/>
          <w:bCs/>
          <w:color w:val="1A216B" w:themeColor="text1"/>
          <w:sz w:val="22"/>
          <w:lang w:val="en-US"/>
        </w:rPr>
      </w:pPr>
      <w:r w:rsidRPr="00F2641C">
        <w:rPr>
          <w:rFonts w:cs="Arial"/>
          <w:b/>
          <w:bCs/>
          <w:color w:val="1A216B"/>
          <w:sz w:val="24"/>
          <w:szCs w:val="24"/>
          <w:lang w:val="en-GB"/>
        </w:rPr>
        <w:lastRenderedPageBreak/>
        <w:t>Information</w:t>
      </w:r>
    </w:p>
    <w:tbl>
      <w:tblPr>
        <w:tblW w:w="10007" w:type="dxa"/>
        <w:tblInd w:w="-118" w:type="dxa"/>
        <w:tblBorders>
          <w:top w:val="nil"/>
          <w:left w:val="nil"/>
          <w:right w:val="nil"/>
        </w:tblBorders>
        <w:tblLayout w:type="fixed"/>
        <w:tblLook w:val="0000" w:firstRow="0" w:lastRow="0" w:firstColumn="0" w:lastColumn="0" w:noHBand="0" w:noVBand="0"/>
      </w:tblPr>
      <w:tblGrid>
        <w:gridCol w:w="4720"/>
        <w:gridCol w:w="5287"/>
      </w:tblGrid>
      <w:tr w:rsidR="00F6015C" w:rsidRPr="00835B0F" w14:paraId="156C178D" w14:textId="77777777" w:rsidTr="00D01958">
        <w:tc>
          <w:tcPr>
            <w:tcW w:w="10007" w:type="dxa"/>
            <w:gridSpan w:val="2"/>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C11796E" w14:textId="77777777" w:rsidR="00F6015C" w:rsidRPr="00DB6200" w:rsidRDefault="00F6015C" w:rsidP="00F6015C">
            <w:pPr>
              <w:pStyle w:val="ListParagraph"/>
              <w:numPr>
                <w:ilvl w:val="0"/>
                <w:numId w:val="1"/>
              </w:numPr>
              <w:jc w:val="center"/>
              <w:rPr>
                <w:rFonts w:cs="Helvetica"/>
                <w:lang w:val="en-GB"/>
              </w:rPr>
            </w:pPr>
            <w:r w:rsidRPr="00DB6200">
              <w:rPr>
                <w:rFonts w:cs="Arial"/>
                <w:b/>
                <w:bCs/>
                <w:color w:val="1A216B"/>
                <w:sz w:val="24"/>
                <w:szCs w:val="24"/>
                <w:lang w:val="en-GB"/>
              </w:rPr>
              <w:t>General</w:t>
            </w:r>
          </w:p>
        </w:tc>
      </w:tr>
      <w:tr w:rsidR="00F6015C" w:rsidRPr="00835B0F" w14:paraId="4ECB8EFC" w14:textId="77777777" w:rsidTr="00D01958">
        <w:tblPrEx>
          <w:tblBorders>
            <w:top w:val="none" w:sz="0" w:space="0" w:color="auto"/>
          </w:tblBorders>
        </w:tblPrEx>
        <w:tc>
          <w:tcPr>
            <w:tcW w:w="4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ED0449A" w14:textId="77777777" w:rsidR="00F6015C" w:rsidRPr="00DB6200" w:rsidRDefault="00F6015C" w:rsidP="00D01958">
            <w:pPr>
              <w:rPr>
                <w:color w:val="1A216B" w:themeColor="text1"/>
                <w:sz w:val="22"/>
                <w:lang w:val="en-US"/>
              </w:rPr>
            </w:pPr>
            <w:r w:rsidRPr="00DB6200">
              <w:rPr>
                <w:color w:val="1A216B" w:themeColor="text1"/>
                <w:sz w:val="22"/>
                <w:lang w:val="en-US"/>
              </w:rPr>
              <w:t>Starting date</w:t>
            </w:r>
          </w:p>
        </w:tc>
        <w:tc>
          <w:tcPr>
            <w:tcW w:w="528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6E4B39E" w14:textId="77777777" w:rsidR="00F6015C" w:rsidRPr="00835B0F" w:rsidRDefault="00F6015C" w:rsidP="00D01958">
            <w:pPr>
              <w:autoSpaceDE w:val="0"/>
              <w:autoSpaceDN w:val="0"/>
              <w:adjustRightInd w:val="0"/>
              <w:spacing w:after="0"/>
              <w:jc w:val="center"/>
              <w:rPr>
                <w:rFonts w:cs="Helvetica"/>
                <w:lang w:val="en-GB"/>
              </w:rPr>
            </w:pPr>
            <w:r w:rsidRPr="00835B0F">
              <w:rPr>
                <w:rFonts w:cs="Arial"/>
                <w:color w:val="000000"/>
                <w:lang w:val="en-GB"/>
              </w:rPr>
              <w:t> </w:t>
            </w:r>
            <w:r w:rsidRPr="00835B0F">
              <w:rPr>
                <w:rFonts w:cs="Arial"/>
                <w:color w:val="000000"/>
                <w:lang w:val="en-GB"/>
              </w:rPr>
              <w:t> </w:t>
            </w:r>
            <w:r w:rsidRPr="00835B0F">
              <w:rPr>
                <w:rFonts w:cs="Arial"/>
                <w:color w:val="000000"/>
                <w:lang w:val="en-GB"/>
              </w:rPr>
              <w:t> </w:t>
            </w:r>
            <w:r w:rsidRPr="00835B0F">
              <w:rPr>
                <w:rFonts w:cs="Arial"/>
                <w:color w:val="000000"/>
                <w:lang w:val="en-GB"/>
              </w:rPr>
              <w:t> </w:t>
            </w:r>
            <w:r w:rsidRPr="00835B0F">
              <w:rPr>
                <w:rFonts w:cs="Arial"/>
                <w:color w:val="000000"/>
                <w:lang w:val="en-GB"/>
              </w:rPr>
              <w:t> </w:t>
            </w:r>
          </w:p>
        </w:tc>
      </w:tr>
      <w:tr w:rsidR="00F6015C" w:rsidRPr="00835B0F" w14:paraId="2088CCE5" w14:textId="77777777" w:rsidTr="00D01958">
        <w:tblPrEx>
          <w:tblBorders>
            <w:top w:val="none" w:sz="0" w:space="0" w:color="auto"/>
          </w:tblBorders>
        </w:tblPrEx>
        <w:tc>
          <w:tcPr>
            <w:tcW w:w="4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2394A89" w14:textId="77777777" w:rsidR="00F6015C" w:rsidRPr="00DB6200" w:rsidRDefault="00F6015C" w:rsidP="00D01958">
            <w:pPr>
              <w:rPr>
                <w:color w:val="1A216B" w:themeColor="text1"/>
                <w:sz w:val="22"/>
                <w:lang w:val="en-US"/>
              </w:rPr>
            </w:pPr>
            <w:r w:rsidRPr="00DB6200">
              <w:rPr>
                <w:color w:val="1A216B" w:themeColor="text1"/>
                <w:sz w:val="22"/>
                <w:lang w:val="en-US"/>
              </w:rPr>
              <w:t>Estimated completion date</w:t>
            </w:r>
          </w:p>
        </w:tc>
        <w:tc>
          <w:tcPr>
            <w:tcW w:w="528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AED66AD" w14:textId="77777777" w:rsidR="00F6015C" w:rsidRPr="00835B0F" w:rsidRDefault="00F6015C" w:rsidP="00D01958">
            <w:pPr>
              <w:autoSpaceDE w:val="0"/>
              <w:autoSpaceDN w:val="0"/>
              <w:adjustRightInd w:val="0"/>
              <w:spacing w:after="0"/>
              <w:jc w:val="center"/>
              <w:rPr>
                <w:rFonts w:cs="Helvetica"/>
                <w:lang w:val="en-GB"/>
              </w:rPr>
            </w:pPr>
            <w:r w:rsidRPr="00835B0F">
              <w:rPr>
                <w:rFonts w:cs="Arial"/>
                <w:color w:val="000000"/>
                <w:lang w:val="en-GB"/>
              </w:rPr>
              <w:t> </w:t>
            </w:r>
            <w:r w:rsidRPr="00835B0F">
              <w:rPr>
                <w:rFonts w:cs="Arial"/>
                <w:color w:val="000000"/>
                <w:lang w:val="en-GB"/>
              </w:rPr>
              <w:t> </w:t>
            </w:r>
            <w:r w:rsidRPr="00835B0F">
              <w:rPr>
                <w:rFonts w:cs="Arial"/>
                <w:color w:val="000000"/>
                <w:lang w:val="en-GB"/>
              </w:rPr>
              <w:t> </w:t>
            </w:r>
            <w:r w:rsidRPr="00835B0F">
              <w:rPr>
                <w:rFonts w:cs="Arial"/>
                <w:color w:val="000000"/>
                <w:lang w:val="en-GB"/>
              </w:rPr>
              <w:t> </w:t>
            </w:r>
            <w:r w:rsidRPr="00835B0F">
              <w:rPr>
                <w:rFonts w:cs="Arial"/>
                <w:color w:val="000000"/>
                <w:lang w:val="en-GB"/>
              </w:rPr>
              <w:t> </w:t>
            </w:r>
          </w:p>
        </w:tc>
      </w:tr>
      <w:tr w:rsidR="00F6015C" w:rsidRPr="00835B0F" w14:paraId="15124DF4" w14:textId="77777777" w:rsidTr="00D01958">
        <w:tc>
          <w:tcPr>
            <w:tcW w:w="4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B29430F" w14:textId="77777777" w:rsidR="00F6015C" w:rsidRPr="00DB6200" w:rsidRDefault="00F6015C" w:rsidP="00D01958">
            <w:pPr>
              <w:rPr>
                <w:color w:val="1A216B" w:themeColor="text1"/>
                <w:sz w:val="22"/>
                <w:lang w:val="en-US"/>
              </w:rPr>
            </w:pPr>
            <w:r w:rsidRPr="00DB6200">
              <w:rPr>
                <w:color w:val="1A216B" w:themeColor="text1"/>
                <w:sz w:val="22"/>
                <w:lang w:val="en-US"/>
              </w:rPr>
              <w:t>Working hours</w:t>
            </w:r>
          </w:p>
        </w:tc>
        <w:tc>
          <w:tcPr>
            <w:tcW w:w="528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8FE766F" w14:textId="77777777" w:rsidR="00F6015C" w:rsidRPr="00835B0F" w:rsidRDefault="00F6015C" w:rsidP="00D01958">
            <w:pPr>
              <w:autoSpaceDE w:val="0"/>
              <w:autoSpaceDN w:val="0"/>
              <w:adjustRightInd w:val="0"/>
              <w:spacing w:after="0"/>
              <w:jc w:val="center"/>
              <w:rPr>
                <w:rFonts w:cs="Arial"/>
                <w:color w:val="000000"/>
                <w:lang w:val="en-GB"/>
              </w:rPr>
            </w:pPr>
            <w:r w:rsidRPr="00835B0F">
              <w:rPr>
                <w:rFonts w:cs="Arial"/>
                <w:color w:val="000000"/>
                <w:lang w:val="en-GB"/>
              </w:rPr>
              <w:t> </w:t>
            </w:r>
            <w:r w:rsidRPr="00835B0F">
              <w:rPr>
                <w:rFonts w:cs="Arial"/>
                <w:color w:val="000000"/>
                <w:lang w:val="en-GB"/>
              </w:rPr>
              <w:t> </w:t>
            </w:r>
            <w:r w:rsidRPr="00835B0F">
              <w:rPr>
                <w:rFonts w:cs="Arial"/>
                <w:color w:val="000000"/>
                <w:lang w:val="en-GB"/>
              </w:rPr>
              <w:t> </w:t>
            </w:r>
            <w:r w:rsidRPr="00835B0F">
              <w:rPr>
                <w:rFonts w:cs="Arial"/>
                <w:color w:val="000000"/>
                <w:lang w:val="en-GB"/>
              </w:rPr>
              <w:t> </w:t>
            </w:r>
            <w:r w:rsidRPr="00835B0F">
              <w:rPr>
                <w:rFonts w:cs="Arial"/>
                <w:color w:val="000000"/>
                <w:lang w:val="en-GB"/>
              </w:rPr>
              <w:t> </w:t>
            </w:r>
          </w:p>
        </w:tc>
      </w:tr>
    </w:tbl>
    <w:p w14:paraId="7A454402" w14:textId="77777777" w:rsidR="00F6015C" w:rsidRPr="00835B0F" w:rsidRDefault="00F6015C" w:rsidP="00F6015C">
      <w:pPr>
        <w:autoSpaceDE w:val="0"/>
        <w:autoSpaceDN w:val="0"/>
        <w:adjustRightInd w:val="0"/>
        <w:spacing w:after="0"/>
        <w:rPr>
          <w:rFonts w:cs="Arial"/>
          <w:color w:val="000000"/>
          <w:lang w:val="en-GB"/>
        </w:rPr>
      </w:pPr>
    </w:p>
    <w:tbl>
      <w:tblPr>
        <w:tblW w:w="10007" w:type="dxa"/>
        <w:tblInd w:w="-118" w:type="dxa"/>
        <w:tblBorders>
          <w:top w:val="nil"/>
          <w:left w:val="nil"/>
          <w:right w:val="nil"/>
        </w:tblBorders>
        <w:tblLayout w:type="fixed"/>
        <w:tblLook w:val="0000" w:firstRow="0" w:lastRow="0" w:firstColumn="0" w:lastColumn="0" w:noHBand="0" w:noVBand="0"/>
      </w:tblPr>
      <w:tblGrid>
        <w:gridCol w:w="5046"/>
        <w:gridCol w:w="2551"/>
        <w:gridCol w:w="2410"/>
      </w:tblGrid>
      <w:tr w:rsidR="00F6015C" w:rsidRPr="00835B0F" w14:paraId="4500BD85" w14:textId="77777777" w:rsidTr="00D01958">
        <w:tc>
          <w:tcPr>
            <w:tcW w:w="10007"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E4EEDAC" w14:textId="14BDD4C5" w:rsidR="00F6015C" w:rsidRPr="00E64559" w:rsidRDefault="00E64559" w:rsidP="00E64559">
            <w:pPr>
              <w:jc w:val="center"/>
              <w:rPr>
                <w:rFonts w:cs="Helvetica"/>
                <w:b/>
                <w:bCs/>
                <w:lang w:val="en-GB"/>
              </w:rPr>
            </w:pPr>
            <w:r w:rsidRPr="00E64559">
              <w:rPr>
                <w:b/>
                <w:bCs/>
                <w:color w:val="1A216B" w:themeColor="text1"/>
                <w:sz w:val="22"/>
                <w:lang w:val="en-US"/>
              </w:rPr>
              <w:t>Contractor and Personnel Details</w:t>
            </w:r>
          </w:p>
        </w:tc>
      </w:tr>
      <w:tr w:rsidR="00F6015C" w:rsidRPr="00835B0F" w14:paraId="4F8B1D1F" w14:textId="77777777" w:rsidTr="00D01958">
        <w:tblPrEx>
          <w:tblBorders>
            <w:top w:val="none" w:sz="0" w:space="0" w:color="auto"/>
          </w:tblBorders>
        </w:tblPrEx>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8736F95" w14:textId="2FCADB7D" w:rsidR="00F6015C" w:rsidRPr="00DB6200" w:rsidRDefault="00E64559" w:rsidP="00D01958">
            <w:pPr>
              <w:rPr>
                <w:color w:val="1A216B" w:themeColor="text1"/>
                <w:sz w:val="22"/>
                <w:lang w:val="en-US"/>
              </w:rPr>
            </w:pPr>
            <w:r>
              <w:rPr>
                <w:color w:val="1A216B" w:themeColor="text1"/>
                <w:sz w:val="22"/>
                <w:lang w:val="en-US"/>
              </w:rPr>
              <w:t>Consultant’s key personnel – construction auditor</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0F8C7FEC" w14:textId="77777777"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1C143D94" w14:textId="6706C434"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3F0A9E4D" w14:textId="77777777" w:rsidTr="00D01958">
        <w:tblPrEx>
          <w:tblBorders>
            <w:top w:val="none" w:sz="0" w:space="0" w:color="auto"/>
          </w:tblBorders>
        </w:tblPrEx>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6E91D9B" w14:textId="7FB6D75E" w:rsidR="00F6015C" w:rsidRPr="00DB6200" w:rsidRDefault="00E64559" w:rsidP="00D01958">
            <w:pPr>
              <w:rPr>
                <w:color w:val="1A216B" w:themeColor="text1"/>
                <w:sz w:val="22"/>
                <w:lang w:val="en-US"/>
              </w:rPr>
            </w:pPr>
            <w:r>
              <w:rPr>
                <w:color w:val="1A216B" w:themeColor="text1"/>
                <w:sz w:val="22"/>
                <w:lang w:val="en-US"/>
              </w:rPr>
              <w:t>Contractor Company Name</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58219A00" w14:textId="77777777"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1C1DD1E9" w14:textId="6D507708"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5220BA78" w14:textId="77777777" w:rsidTr="00D01958">
        <w:tblPrEx>
          <w:tblBorders>
            <w:top w:val="none" w:sz="0" w:space="0" w:color="auto"/>
          </w:tblBorders>
        </w:tblPrEx>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567D4D4" w14:textId="1C911C1E" w:rsidR="00F6015C" w:rsidRPr="00DB6200" w:rsidRDefault="00E64559" w:rsidP="00D01958">
            <w:pPr>
              <w:rPr>
                <w:color w:val="1A216B" w:themeColor="text1"/>
                <w:sz w:val="22"/>
                <w:lang w:val="en-US"/>
              </w:rPr>
            </w:pPr>
            <w:r>
              <w:rPr>
                <w:color w:val="1A216B" w:themeColor="text1"/>
                <w:sz w:val="22"/>
                <w:lang w:val="en-US"/>
              </w:rPr>
              <w:t>Contractor’s key personnel/ construction supervisor*</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4B5C8F39" w14:textId="77777777"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38EF5F1D" w14:textId="42F34CFE"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74BB3729" w14:textId="77777777" w:rsidTr="00E64559">
        <w:tblPrEx>
          <w:tblBorders>
            <w:top w:val="none" w:sz="0" w:space="0" w:color="auto"/>
          </w:tblBorders>
        </w:tblPrEx>
        <w:tc>
          <w:tcPr>
            <w:tcW w:w="5046" w:type="dxa"/>
            <w:tcBorders>
              <w:top w:val="single" w:sz="8" w:space="0" w:color="000000"/>
              <w:left w:val="single" w:sz="8" w:space="0" w:color="000000"/>
              <w:bottom w:val="single" w:sz="4" w:space="0" w:color="auto"/>
              <w:right w:val="single" w:sz="8" w:space="0" w:color="000000"/>
            </w:tcBorders>
            <w:tcMar>
              <w:top w:w="80" w:type="nil"/>
              <w:left w:w="80" w:type="nil"/>
              <w:bottom w:w="80" w:type="nil"/>
              <w:right w:w="80" w:type="nil"/>
            </w:tcMar>
          </w:tcPr>
          <w:p w14:paraId="4C9E6CC1" w14:textId="15BC446F" w:rsidR="00F6015C" w:rsidRPr="00DB6200" w:rsidRDefault="00E64559" w:rsidP="00D01958">
            <w:pPr>
              <w:rPr>
                <w:color w:val="1A216B" w:themeColor="text1"/>
                <w:sz w:val="22"/>
                <w:lang w:val="en-US"/>
              </w:rPr>
            </w:pPr>
            <w:r>
              <w:rPr>
                <w:color w:val="1A216B" w:themeColor="text1"/>
                <w:sz w:val="22"/>
                <w:lang w:val="en-US"/>
              </w:rPr>
              <w:t>Licensed surveyor (company)</w:t>
            </w:r>
          </w:p>
        </w:tc>
        <w:tc>
          <w:tcPr>
            <w:tcW w:w="2551" w:type="dxa"/>
            <w:tcBorders>
              <w:top w:val="single" w:sz="8" w:space="0" w:color="000000"/>
              <w:left w:val="single" w:sz="8" w:space="0" w:color="000000"/>
              <w:bottom w:val="single" w:sz="4" w:space="0" w:color="auto"/>
              <w:right w:val="single" w:sz="8" w:space="0" w:color="000000"/>
            </w:tcBorders>
            <w:tcMar>
              <w:top w:w="80" w:type="nil"/>
              <w:left w:w="80" w:type="nil"/>
              <w:bottom w:w="80" w:type="nil"/>
              <w:right w:w="80" w:type="nil"/>
            </w:tcMar>
            <w:vAlign w:val="center"/>
          </w:tcPr>
          <w:p w14:paraId="74BEF5D0" w14:textId="77777777"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4" w:space="0" w:color="auto"/>
              <w:right w:val="single" w:sz="8" w:space="0" w:color="000000"/>
            </w:tcBorders>
            <w:tcMar>
              <w:top w:w="80" w:type="nil"/>
              <w:left w:w="80" w:type="nil"/>
              <w:bottom w:w="80" w:type="nil"/>
              <w:right w:w="80" w:type="nil"/>
            </w:tcMar>
            <w:vAlign w:val="center"/>
          </w:tcPr>
          <w:p w14:paraId="5CE91443" w14:textId="0ADD7316" w:rsidR="00F6015C" w:rsidRPr="00DB6200" w:rsidRDefault="00E64559" w:rsidP="00D01958">
            <w:pPr>
              <w:rPr>
                <w:color w:val="1A216B" w:themeColor="text1"/>
                <w:sz w:val="22"/>
                <w:lang w:val="en-US"/>
              </w:rPr>
            </w:pPr>
            <w:r>
              <w:rPr>
                <w:color w:val="1A216B" w:themeColor="text1"/>
                <w:sz w:val="22"/>
                <w:lang w:val="en-US"/>
              </w:rPr>
              <w:t>Ph:</w:t>
            </w:r>
          </w:p>
        </w:tc>
      </w:tr>
      <w:tr w:rsidR="00E64559" w:rsidRPr="00835B0F" w14:paraId="313FB3D6" w14:textId="77777777" w:rsidTr="00E64559">
        <w:tblPrEx>
          <w:tblBorders>
            <w:top w:val="none" w:sz="0" w:space="0" w:color="auto"/>
          </w:tblBorders>
        </w:tblPrEx>
        <w:tc>
          <w:tcPr>
            <w:tcW w:w="10007" w:type="dxa"/>
            <w:gridSpan w:val="3"/>
            <w:tcBorders>
              <w:top w:val="single" w:sz="4" w:space="0" w:color="auto"/>
              <w:left w:val="single" w:sz="4" w:space="0" w:color="auto"/>
              <w:bottom w:val="single" w:sz="4" w:space="0" w:color="auto"/>
              <w:right w:val="single" w:sz="4" w:space="0" w:color="auto"/>
            </w:tcBorders>
            <w:tcMar>
              <w:top w:w="80" w:type="nil"/>
              <w:left w:w="80" w:type="nil"/>
              <w:bottom w:w="80" w:type="nil"/>
              <w:right w:w="80" w:type="nil"/>
            </w:tcMar>
          </w:tcPr>
          <w:p w14:paraId="2EC75CCB" w14:textId="41A27F01" w:rsidR="00E64559" w:rsidRPr="00E64559" w:rsidRDefault="00E64559" w:rsidP="00E64559">
            <w:pPr>
              <w:jc w:val="center"/>
              <w:rPr>
                <w:b/>
                <w:bCs/>
                <w:color w:val="1A216B" w:themeColor="text1"/>
                <w:sz w:val="22"/>
                <w:lang w:val="en-US"/>
              </w:rPr>
            </w:pPr>
            <w:r w:rsidRPr="00E64559">
              <w:rPr>
                <w:b/>
                <w:bCs/>
                <w:color w:val="1A216B" w:themeColor="text1"/>
                <w:sz w:val="22"/>
                <w:lang w:val="en-US"/>
              </w:rPr>
              <w:t>Sub-contractor Details (where applicable)</w:t>
            </w:r>
          </w:p>
        </w:tc>
      </w:tr>
      <w:tr w:rsidR="00F6015C" w:rsidRPr="00835B0F" w14:paraId="4A63C119" w14:textId="77777777" w:rsidTr="00E64559">
        <w:tc>
          <w:tcPr>
            <w:tcW w:w="5046" w:type="dxa"/>
            <w:tcBorders>
              <w:top w:val="single" w:sz="4" w:space="0" w:color="auto"/>
              <w:left w:val="single" w:sz="8" w:space="0" w:color="000000"/>
              <w:bottom w:val="single" w:sz="8" w:space="0" w:color="000000"/>
              <w:right w:val="single" w:sz="8" w:space="0" w:color="000000"/>
            </w:tcBorders>
            <w:tcMar>
              <w:top w:w="80" w:type="nil"/>
              <w:left w:w="80" w:type="nil"/>
              <w:bottom w:w="80" w:type="nil"/>
              <w:right w:w="80" w:type="nil"/>
            </w:tcMar>
          </w:tcPr>
          <w:p w14:paraId="73E2D548" w14:textId="38E8E83D" w:rsidR="00F6015C" w:rsidRPr="00DB6200" w:rsidRDefault="00E64559" w:rsidP="00D01958">
            <w:pPr>
              <w:rPr>
                <w:color w:val="1A216B" w:themeColor="text1"/>
                <w:sz w:val="22"/>
                <w:lang w:val="en-US"/>
              </w:rPr>
            </w:pPr>
            <w:r>
              <w:rPr>
                <w:color w:val="1A216B" w:themeColor="text1"/>
                <w:sz w:val="22"/>
                <w:lang w:val="en-US"/>
              </w:rPr>
              <w:t>Subcontractor Company name (if applicable)</w:t>
            </w:r>
          </w:p>
        </w:tc>
        <w:tc>
          <w:tcPr>
            <w:tcW w:w="2551" w:type="dxa"/>
            <w:tcBorders>
              <w:top w:val="single" w:sz="4" w:space="0" w:color="auto"/>
              <w:left w:val="single" w:sz="8" w:space="0" w:color="000000"/>
              <w:bottom w:val="single" w:sz="8" w:space="0" w:color="000000"/>
              <w:right w:val="single" w:sz="8" w:space="0" w:color="000000"/>
            </w:tcBorders>
            <w:tcMar>
              <w:top w:w="80" w:type="nil"/>
              <w:left w:w="80" w:type="nil"/>
              <w:bottom w:w="80" w:type="nil"/>
              <w:right w:w="80" w:type="nil"/>
            </w:tcMar>
            <w:vAlign w:val="center"/>
          </w:tcPr>
          <w:p w14:paraId="601D225E" w14:textId="420C9119" w:rsidR="00F6015C" w:rsidRPr="00DB6200" w:rsidRDefault="00F6015C" w:rsidP="00D01958">
            <w:pPr>
              <w:rPr>
                <w:color w:val="1A216B" w:themeColor="text1"/>
                <w:sz w:val="22"/>
                <w:lang w:val="en-US"/>
              </w:rPr>
            </w:pPr>
          </w:p>
        </w:tc>
        <w:tc>
          <w:tcPr>
            <w:tcW w:w="2410" w:type="dxa"/>
            <w:tcBorders>
              <w:top w:val="single" w:sz="4" w:space="0" w:color="auto"/>
              <w:left w:val="single" w:sz="8" w:space="0" w:color="000000"/>
              <w:bottom w:val="single" w:sz="8" w:space="0" w:color="000000"/>
              <w:right w:val="single" w:sz="8" w:space="0" w:color="000000"/>
            </w:tcBorders>
            <w:tcMar>
              <w:top w:w="80" w:type="nil"/>
              <w:left w:w="80" w:type="nil"/>
              <w:bottom w:w="80" w:type="nil"/>
              <w:right w:w="80" w:type="nil"/>
            </w:tcMar>
            <w:vAlign w:val="center"/>
          </w:tcPr>
          <w:p w14:paraId="58BC49B0" w14:textId="6C94B90E"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2F5F34AE" w14:textId="77777777" w:rsidTr="00D01958">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FF3C5F4" w14:textId="61F48545" w:rsidR="00F6015C" w:rsidRPr="00DB6200" w:rsidRDefault="00E64559" w:rsidP="00D01958">
            <w:pPr>
              <w:rPr>
                <w:color w:val="1A216B" w:themeColor="text1"/>
                <w:sz w:val="22"/>
                <w:lang w:val="en-US"/>
              </w:rPr>
            </w:pPr>
            <w:r>
              <w:rPr>
                <w:color w:val="1A216B" w:themeColor="text1"/>
                <w:sz w:val="22"/>
                <w:lang w:val="en-US"/>
              </w:rPr>
              <w:t>Subcontractor’s Key Personnel – construction supervisor (if applicable*</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75FE14BA" w14:textId="7024EA93"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2F6E23C6" w14:textId="208C326B"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45D0328D" w14:textId="77777777" w:rsidTr="00D01958">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274B134" w14:textId="61429F23" w:rsidR="00F6015C" w:rsidRPr="00DB6200" w:rsidRDefault="00E64559" w:rsidP="00D01958">
            <w:pPr>
              <w:rPr>
                <w:color w:val="1A216B" w:themeColor="text1"/>
                <w:sz w:val="22"/>
                <w:lang w:val="en-US"/>
              </w:rPr>
            </w:pPr>
            <w:r>
              <w:rPr>
                <w:color w:val="1A216B" w:themeColor="text1"/>
                <w:sz w:val="22"/>
                <w:lang w:val="en-US"/>
              </w:rPr>
              <w:t>Pipelayer’s Name</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01BF085D" w14:textId="3A2901BA"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18B07DA0" w14:textId="3D76EEBD"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056CB350" w14:textId="77777777" w:rsidTr="00D01958">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F302A61" w14:textId="5F004F4C" w:rsidR="00F6015C" w:rsidRPr="00DB6200" w:rsidRDefault="00E64559" w:rsidP="00D01958">
            <w:pPr>
              <w:rPr>
                <w:color w:val="1A216B" w:themeColor="text1"/>
                <w:sz w:val="22"/>
                <w:lang w:val="en-US"/>
              </w:rPr>
            </w:pPr>
            <w:r>
              <w:rPr>
                <w:color w:val="1A216B" w:themeColor="text1"/>
                <w:sz w:val="22"/>
                <w:lang w:val="en-US"/>
              </w:rPr>
              <w:t>Maintenance hole builder (company or name)</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55D6BF4D" w14:textId="3A420E68"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2A75D4AD" w14:textId="16B1A786"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6DAC1D42" w14:textId="77777777" w:rsidTr="00D01958">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627BBF6" w14:textId="470B27F6" w:rsidR="00F6015C" w:rsidRPr="00DB6200" w:rsidRDefault="00E64559" w:rsidP="00D01958">
            <w:pPr>
              <w:rPr>
                <w:color w:val="1A216B" w:themeColor="text1"/>
                <w:sz w:val="22"/>
                <w:lang w:val="en-US"/>
              </w:rPr>
            </w:pPr>
            <w:r>
              <w:rPr>
                <w:color w:val="1A216B" w:themeColor="text1"/>
                <w:sz w:val="22"/>
                <w:lang w:val="en-US"/>
              </w:rPr>
              <w:t>Approved live sewer contractor (company)</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2D62932D" w14:textId="2ED87923"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39B4F1C6" w14:textId="38747182" w:rsidR="00F6015C" w:rsidRPr="00DB6200" w:rsidRDefault="00E64559" w:rsidP="00D01958">
            <w:pPr>
              <w:rPr>
                <w:color w:val="1A216B" w:themeColor="text1"/>
                <w:sz w:val="22"/>
                <w:lang w:val="en-US"/>
              </w:rPr>
            </w:pPr>
            <w:r>
              <w:rPr>
                <w:color w:val="1A216B" w:themeColor="text1"/>
                <w:sz w:val="22"/>
                <w:lang w:val="en-US"/>
              </w:rPr>
              <w:t>Ph:</w:t>
            </w:r>
          </w:p>
        </w:tc>
      </w:tr>
      <w:tr w:rsidR="00F6015C" w:rsidRPr="00835B0F" w14:paraId="15025FD8" w14:textId="77777777" w:rsidTr="00D01958">
        <w:tblPrEx>
          <w:tblBorders>
            <w:top w:val="none" w:sz="0" w:space="0" w:color="auto"/>
          </w:tblBorders>
        </w:tblPrEx>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EEB4F21" w14:textId="310789E0" w:rsidR="00F6015C" w:rsidRPr="00DB6200" w:rsidRDefault="00E64559" w:rsidP="00D01958">
            <w:pPr>
              <w:rPr>
                <w:color w:val="1A216B" w:themeColor="text1"/>
                <w:sz w:val="22"/>
                <w:lang w:val="en-US"/>
              </w:rPr>
            </w:pPr>
            <w:r>
              <w:rPr>
                <w:color w:val="1A216B" w:themeColor="text1"/>
                <w:sz w:val="22"/>
                <w:lang w:val="en-US"/>
              </w:rPr>
              <w:t>Tapping under pressure – water contractor (company)</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2447A365" w14:textId="0A5C076C" w:rsidR="00F6015C" w:rsidRPr="00DB6200" w:rsidRDefault="00F6015C"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6B541DA6" w14:textId="66335A0C" w:rsidR="00F6015C" w:rsidRPr="00DB6200" w:rsidRDefault="00E64559" w:rsidP="00D01958">
            <w:pPr>
              <w:rPr>
                <w:color w:val="1A216B" w:themeColor="text1"/>
                <w:sz w:val="22"/>
                <w:lang w:val="en-US"/>
              </w:rPr>
            </w:pPr>
            <w:r>
              <w:rPr>
                <w:color w:val="1A216B" w:themeColor="text1"/>
                <w:sz w:val="22"/>
                <w:lang w:val="en-US"/>
              </w:rPr>
              <w:t>Ph:</w:t>
            </w:r>
          </w:p>
        </w:tc>
      </w:tr>
      <w:tr w:rsidR="00E64559" w:rsidRPr="00835B0F" w14:paraId="72C65CBF" w14:textId="77777777" w:rsidTr="00D01958">
        <w:tblPrEx>
          <w:tblBorders>
            <w:top w:val="none" w:sz="0" w:space="0" w:color="auto"/>
          </w:tblBorders>
        </w:tblPrEx>
        <w:tc>
          <w:tcPr>
            <w:tcW w:w="504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606BF55" w14:textId="5A0D8313" w:rsidR="00E64559" w:rsidRDefault="00E64559" w:rsidP="00D01958">
            <w:pPr>
              <w:rPr>
                <w:color w:val="1A216B" w:themeColor="text1"/>
                <w:sz w:val="22"/>
                <w:lang w:val="en-US"/>
              </w:rPr>
            </w:pPr>
            <w:r>
              <w:rPr>
                <w:color w:val="1A216B" w:themeColor="text1"/>
                <w:sz w:val="22"/>
                <w:lang w:val="en-US"/>
              </w:rPr>
              <w:t>Boring Contractor (company)</w:t>
            </w:r>
          </w:p>
        </w:tc>
        <w:tc>
          <w:tcPr>
            <w:tcW w:w="2551"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5BE6F811" w14:textId="77777777" w:rsidR="00E64559" w:rsidRPr="00DB6200" w:rsidRDefault="00E64559" w:rsidP="00D01958">
            <w:pPr>
              <w:rPr>
                <w:color w:val="1A216B" w:themeColor="text1"/>
                <w:sz w:val="22"/>
                <w:lang w:val="en-US"/>
              </w:rPr>
            </w:pPr>
          </w:p>
        </w:tc>
        <w:tc>
          <w:tcPr>
            <w:tcW w:w="241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vAlign w:val="center"/>
          </w:tcPr>
          <w:p w14:paraId="46C79C5C" w14:textId="5B1265AF" w:rsidR="00E64559" w:rsidRPr="00DB6200" w:rsidRDefault="00E64559" w:rsidP="00D01958">
            <w:pPr>
              <w:rPr>
                <w:color w:val="1A216B" w:themeColor="text1"/>
                <w:sz w:val="22"/>
                <w:lang w:val="en-US"/>
              </w:rPr>
            </w:pPr>
            <w:r>
              <w:rPr>
                <w:color w:val="1A216B" w:themeColor="text1"/>
                <w:sz w:val="22"/>
                <w:lang w:val="en-US"/>
              </w:rPr>
              <w:t>Ph:</w:t>
            </w:r>
          </w:p>
        </w:tc>
      </w:tr>
    </w:tbl>
    <w:p w14:paraId="1723A2BC" w14:textId="77777777" w:rsidR="00F6015C" w:rsidRPr="00DB6200" w:rsidRDefault="00F6015C" w:rsidP="00F6015C">
      <w:pPr>
        <w:tabs>
          <w:tab w:val="left" w:pos="20"/>
          <w:tab w:val="left" w:pos="284"/>
        </w:tabs>
        <w:autoSpaceDE w:val="0"/>
        <w:autoSpaceDN w:val="0"/>
        <w:adjustRightInd w:val="0"/>
        <w:spacing w:after="0"/>
        <w:rPr>
          <w:rFonts w:ascii="Arial" w:hAnsi="Arial" w:cs="Arial"/>
          <w:color w:val="1A216B" w:themeColor="text1"/>
          <w:szCs w:val="18"/>
          <w:lang w:val="en-GB"/>
        </w:rPr>
      </w:pPr>
    </w:p>
    <w:p w14:paraId="4D26C1CA" w14:textId="77777777" w:rsidR="00F6015C" w:rsidRPr="00F13644" w:rsidRDefault="00F6015C" w:rsidP="00F6015C">
      <w:pPr>
        <w:tabs>
          <w:tab w:val="left" w:pos="20"/>
          <w:tab w:val="left" w:pos="284"/>
        </w:tabs>
        <w:autoSpaceDE w:val="0"/>
        <w:autoSpaceDN w:val="0"/>
        <w:adjustRightInd w:val="0"/>
        <w:spacing w:after="0"/>
        <w:rPr>
          <w:rFonts w:ascii="Arial" w:hAnsi="Arial" w:cs="Arial"/>
          <w:color w:val="000000"/>
          <w:szCs w:val="18"/>
          <w:lang w:val="en-GB"/>
        </w:rPr>
      </w:pPr>
      <w:r w:rsidRPr="00DB6200">
        <w:rPr>
          <w:rFonts w:ascii="Arial" w:hAnsi="Arial" w:cs="Arial"/>
          <w:color w:val="1A216B" w:themeColor="text1"/>
          <w:szCs w:val="18"/>
          <w:lang w:val="en-GB"/>
        </w:rPr>
        <w:t>* Either the contractor’s key personnel or the subcontractor’s key personnel (if applicable) must hold the relevant accreditation categories for the relevant works being undertaken and that person must be present on site at all times during construction. If Subcontractors are being used, the contractor is responsible for project oversight/ supervision of subcontractors</w:t>
      </w:r>
      <w:r>
        <w:rPr>
          <w:rFonts w:ascii="Arial" w:hAnsi="Arial" w:cs="Arial"/>
          <w:color w:val="000000"/>
          <w:szCs w:val="18"/>
          <w:lang w:val="en-GB"/>
        </w:rPr>
        <w:t xml:space="preserve">. </w:t>
      </w:r>
    </w:p>
    <w:p w14:paraId="2E43D3B5" w14:textId="77777777" w:rsidR="00276EC4" w:rsidRDefault="00276EC4" w:rsidP="00F2641C">
      <w:pPr>
        <w:rPr>
          <w:b/>
          <w:bCs/>
          <w:color w:val="1A216B" w:themeColor="text1"/>
          <w:sz w:val="22"/>
          <w:lang w:val="en-US"/>
        </w:rPr>
      </w:pPr>
    </w:p>
    <w:p w14:paraId="440474CE" w14:textId="77777777" w:rsidR="00F6015C" w:rsidRDefault="00F6015C" w:rsidP="00F2641C">
      <w:pPr>
        <w:rPr>
          <w:b/>
          <w:bCs/>
          <w:color w:val="1A216B" w:themeColor="text1"/>
          <w:sz w:val="22"/>
          <w:lang w:val="en-US"/>
        </w:rPr>
      </w:pPr>
    </w:p>
    <w:p w14:paraId="31C6E9B0" w14:textId="77777777" w:rsidR="00F6015C" w:rsidRDefault="00F6015C" w:rsidP="00F2641C">
      <w:pPr>
        <w:rPr>
          <w:b/>
          <w:bCs/>
          <w:color w:val="1A216B" w:themeColor="text1"/>
          <w:sz w:val="22"/>
          <w:lang w:val="en-US"/>
        </w:rPr>
      </w:pPr>
    </w:p>
    <w:p w14:paraId="106011FC" w14:textId="77777777" w:rsidR="00F6015C" w:rsidRDefault="00F6015C" w:rsidP="00F2641C">
      <w:pPr>
        <w:rPr>
          <w:b/>
          <w:bCs/>
          <w:color w:val="1A216B" w:themeColor="text1"/>
          <w:sz w:val="22"/>
          <w:lang w:val="en-US"/>
        </w:rPr>
      </w:pPr>
    </w:p>
    <w:p w14:paraId="385F3325" w14:textId="77777777" w:rsidR="00276EC4" w:rsidRPr="00F2641C" w:rsidRDefault="00276EC4" w:rsidP="00F2641C">
      <w:pPr>
        <w:rPr>
          <w:b/>
          <w:bCs/>
          <w:color w:val="1A216B" w:themeColor="text1"/>
          <w:sz w:val="22"/>
          <w:lang w:val="en-US"/>
        </w:rPr>
      </w:pPr>
    </w:p>
    <w:p w14:paraId="3F6264BC" w14:textId="56618D87" w:rsidR="0032462E" w:rsidRPr="00712A29" w:rsidRDefault="0032462E" w:rsidP="00712A29">
      <w:pPr>
        <w:rPr>
          <w:b/>
          <w:bCs/>
          <w:color w:val="1A216B" w:themeColor="text1"/>
          <w:sz w:val="24"/>
          <w:szCs w:val="24"/>
          <w:lang w:val="en-US"/>
        </w:rPr>
      </w:pPr>
      <w:r w:rsidRPr="00712A29">
        <w:rPr>
          <w:b/>
          <w:bCs/>
          <w:color w:val="1A216B" w:themeColor="text1"/>
          <w:sz w:val="24"/>
          <w:szCs w:val="24"/>
          <w:lang w:val="en-US"/>
        </w:rPr>
        <w:t>Consultant’s assurance</w:t>
      </w:r>
    </w:p>
    <w:p w14:paraId="00A6C6FB" w14:textId="620CDCC6" w:rsidR="0032462E" w:rsidRPr="0032462E" w:rsidRDefault="0032462E" w:rsidP="0032462E">
      <w:pPr>
        <w:rPr>
          <w:color w:val="1A216B" w:themeColor="text1"/>
          <w:sz w:val="22"/>
          <w:lang w:val="en-US"/>
        </w:rPr>
      </w:pPr>
      <w:r w:rsidRPr="0032462E">
        <w:rPr>
          <w:color w:val="1A216B" w:themeColor="text1"/>
          <w:sz w:val="22"/>
          <w:lang w:val="en-US"/>
        </w:rPr>
        <w:t xml:space="preserve">As the Consultant’s nominated representative responsible for the </w:t>
      </w:r>
      <w:r w:rsidR="00712A29">
        <w:rPr>
          <w:color w:val="1A216B" w:themeColor="text1"/>
          <w:sz w:val="22"/>
          <w:lang w:val="en-US"/>
        </w:rPr>
        <w:t xml:space="preserve">project management of the development works detailed in the Development Deed, </w:t>
      </w:r>
      <w:r w:rsidRPr="0032462E">
        <w:rPr>
          <w:color w:val="1A216B" w:themeColor="text1"/>
          <w:sz w:val="22"/>
          <w:lang w:val="en-US"/>
        </w:rPr>
        <w:t xml:space="preserve">Greater Western Water reference: </w:t>
      </w:r>
    </w:p>
    <w:p w14:paraId="055D46BC" w14:textId="153B1A08" w:rsidR="0032462E" w:rsidRPr="0032462E" w:rsidRDefault="0032462E" w:rsidP="0032462E">
      <w:pPr>
        <w:tabs>
          <w:tab w:val="left" w:pos="284"/>
          <w:tab w:val="left" w:pos="567"/>
          <w:tab w:val="left" w:pos="851"/>
        </w:tabs>
        <w:autoSpaceDE w:val="0"/>
        <w:autoSpaceDN w:val="0"/>
        <w:adjustRightInd w:val="0"/>
        <w:spacing w:after="140" w:line="264" w:lineRule="auto"/>
        <w:rPr>
          <w:color w:val="1A216B" w:themeColor="text1"/>
          <w:sz w:val="22"/>
          <w:lang w:val="en-US"/>
        </w:rPr>
      </w:pPr>
      <w:r>
        <w:rPr>
          <w:color w:val="1A216B" w:themeColor="text1"/>
          <w:sz w:val="22"/>
          <w:lang w:val="en-US"/>
        </w:rPr>
        <w:t xml:space="preserve">I verify that the </w:t>
      </w:r>
      <w:r w:rsidR="00712A29">
        <w:rPr>
          <w:color w:val="1A216B" w:themeColor="text1"/>
          <w:sz w:val="22"/>
          <w:lang w:val="en-US"/>
        </w:rPr>
        <w:t>project management of the development works</w:t>
      </w:r>
      <w:r>
        <w:rPr>
          <w:color w:val="1A216B" w:themeColor="text1"/>
          <w:sz w:val="22"/>
          <w:lang w:val="en-US"/>
        </w:rPr>
        <w:t xml:space="preserve"> is in accordance with the Development Deed and its referred documents and standards</w:t>
      </w:r>
      <w:r w:rsidR="00712A29">
        <w:rPr>
          <w:color w:val="1A216B" w:themeColor="text1"/>
          <w:sz w:val="22"/>
          <w:lang w:val="en-US"/>
        </w:rPr>
        <w:t>.</w:t>
      </w:r>
    </w:p>
    <w:p w14:paraId="588D844E" w14:textId="77777777" w:rsidR="001479E8" w:rsidRDefault="001479E8" w:rsidP="001479E8">
      <w:pPr>
        <w:rPr>
          <w:lang w:val="en-US"/>
        </w:rPr>
      </w:pPr>
    </w:p>
    <w:p w14:paraId="6F94A7A2" w14:textId="41BC998B" w:rsidR="00712A29" w:rsidRPr="00712A29" w:rsidRDefault="0032462E" w:rsidP="0032462E">
      <w:pPr>
        <w:rPr>
          <w:b/>
          <w:bCs/>
          <w:color w:val="1A216B" w:themeColor="text1"/>
          <w:sz w:val="24"/>
          <w:szCs w:val="24"/>
          <w:lang w:val="en-US"/>
        </w:rPr>
      </w:pPr>
      <w:r w:rsidRPr="00712A29">
        <w:rPr>
          <w:b/>
          <w:bCs/>
          <w:color w:val="1A216B" w:themeColor="text1"/>
          <w:sz w:val="24"/>
          <w:szCs w:val="24"/>
          <w:lang w:val="en-US"/>
        </w:rPr>
        <w:t>Consultant’s nominated representative</w:t>
      </w:r>
    </w:p>
    <w:tbl>
      <w:tblPr>
        <w:tblW w:w="9837" w:type="dxa"/>
        <w:tblInd w:w="-108" w:type="dxa"/>
        <w:tblBorders>
          <w:top w:val="nil"/>
          <w:left w:val="nil"/>
          <w:right w:val="nil"/>
        </w:tblBorders>
        <w:tblLayout w:type="fixed"/>
        <w:tblLook w:val="0000" w:firstRow="0" w:lastRow="0" w:firstColumn="0" w:lastColumn="0" w:noHBand="0" w:noVBand="0"/>
      </w:tblPr>
      <w:tblGrid>
        <w:gridCol w:w="2093"/>
        <w:gridCol w:w="2728"/>
        <w:gridCol w:w="1703"/>
        <w:gridCol w:w="955"/>
        <w:gridCol w:w="2268"/>
        <w:gridCol w:w="90"/>
      </w:tblGrid>
      <w:tr w:rsidR="0032462E" w:rsidRPr="00F97E88" w14:paraId="00771350" w14:textId="77777777" w:rsidTr="00666D6D">
        <w:tc>
          <w:tcPr>
            <w:tcW w:w="2093" w:type="dxa"/>
            <w:tcBorders>
              <w:bottom w:val="single" w:sz="8" w:space="0" w:color="000000"/>
            </w:tcBorders>
            <w:tcMar>
              <w:top w:w="80" w:type="nil"/>
              <w:left w:w="80" w:type="nil"/>
              <w:bottom w:w="80" w:type="nil"/>
              <w:right w:w="80" w:type="nil"/>
            </w:tcMar>
          </w:tcPr>
          <w:p w14:paraId="24F2F918"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Name:</w:t>
            </w:r>
          </w:p>
        </w:tc>
        <w:tc>
          <w:tcPr>
            <w:tcW w:w="2728" w:type="dxa"/>
            <w:tcBorders>
              <w:bottom w:val="single" w:sz="8" w:space="0" w:color="000000"/>
            </w:tcBorders>
            <w:tcMar>
              <w:top w:w="80" w:type="nil"/>
              <w:left w:w="80" w:type="nil"/>
              <w:bottom w:w="80" w:type="nil"/>
              <w:right w:w="80" w:type="nil"/>
            </w:tcMar>
          </w:tcPr>
          <w:p w14:paraId="184AE550"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p>
        </w:tc>
        <w:tc>
          <w:tcPr>
            <w:tcW w:w="1703" w:type="dxa"/>
            <w:tcBorders>
              <w:bottom w:val="single" w:sz="8" w:space="0" w:color="000000"/>
            </w:tcBorders>
            <w:tcMar>
              <w:top w:w="80" w:type="nil"/>
              <w:left w:w="80" w:type="nil"/>
              <w:bottom w:w="80" w:type="nil"/>
              <w:right w:w="80" w:type="nil"/>
            </w:tcMar>
          </w:tcPr>
          <w:p w14:paraId="0C4BEE81"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Company position:</w:t>
            </w:r>
          </w:p>
        </w:tc>
        <w:tc>
          <w:tcPr>
            <w:tcW w:w="3313" w:type="dxa"/>
            <w:gridSpan w:val="3"/>
            <w:tcBorders>
              <w:bottom w:val="single" w:sz="8" w:space="0" w:color="000000"/>
            </w:tcBorders>
            <w:tcMar>
              <w:top w:w="80" w:type="nil"/>
              <w:left w:w="80" w:type="nil"/>
              <w:bottom w:w="80" w:type="nil"/>
              <w:right w:w="80" w:type="nil"/>
            </w:tcMar>
          </w:tcPr>
          <w:p w14:paraId="5809866E"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p>
        </w:tc>
      </w:tr>
      <w:tr w:rsidR="0032462E" w:rsidRPr="00F97E88" w14:paraId="35B6D296" w14:textId="77777777" w:rsidTr="0032462E">
        <w:trPr>
          <w:gridAfter w:val="1"/>
          <w:wAfter w:w="90" w:type="dxa"/>
        </w:trPr>
        <w:tc>
          <w:tcPr>
            <w:tcW w:w="2093" w:type="dxa"/>
            <w:tcBorders>
              <w:top w:val="single" w:sz="8" w:space="0" w:color="000000"/>
              <w:bottom w:val="single" w:sz="8" w:space="0" w:color="000000"/>
            </w:tcBorders>
            <w:tcMar>
              <w:top w:w="80" w:type="nil"/>
              <w:left w:w="80" w:type="nil"/>
              <w:bottom w:w="80" w:type="nil"/>
              <w:right w:w="80" w:type="nil"/>
            </w:tcMar>
            <w:vAlign w:val="bottom"/>
          </w:tcPr>
          <w:p w14:paraId="732CA65F"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Signature:</w:t>
            </w:r>
          </w:p>
        </w:tc>
        <w:tc>
          <w:tcPr>
            <w:tcW w:w="4431" w:type="dxa"/>
            <w:gridSpan w:val="2"/>
            <w:tcBorders>
              <w:top w:val="single" w:sz="8" w:space="0" w:color="000000"/>
              <w:bottom w:val="single" w:sz="8" w:space="0" w:color="000000"/>
            </w:tcBorders>
            <w:tcMar>
              <w:top w:w="80" w:type="nil"/>
              <w:left w:w="80" w:type="nil"/>
              <w:bottom w:w="80" w:type="nil"/>
              <w:right w:w="80" w:type="nil"/>
            </w:tcMar>
            <w:vAlign w:val="bottom"/>
          </w:tcPr>
          <w:p w14:paraId="12F78134"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p>
        </w:tc>
        <w:tc>
          <w:tcPr>
            <w:tcW w:w="955" w:type="dxa"/>
            <w:tcBorders>
              <w:top w:val="single" w:sz="8" w:space="0" w:color="000000"/>
              <w:bottom w:val="single" w:sz="8" w:space="0" w:color="000000"/>
            </w:tcBorders>
            <w:tcMar>
              <w:top w:w="80" w:type="nil"/>
              <w:left w:w="80" w:type="nil"/>
              <w:bottom w:w="80" w:type="nil"/>
              <w:right w:w="80" w:type="nil"/>
            </w:tcMar>
            <w:vAlign w:val="bottom"/>
          </w:tcPr>
          <w:p w14:paraId="3C245C1E"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 xml:space="preserve"> Date: </w:t>
            </w:r>
          </w:p>
        </w:tc>
        <w:tc>
          <w:tcPr>
            <w:tcW w:w="2268" w:type="dxa"/>
            <w:tcBorders>
              <w:top w:val="single" w:sz="8" w:space="0" w:color="000000"/>
              <w:bottom w:val="single" w:sz="8" w:space="0" w:color="000000"/>
            </w:tcBorders>
            <w:tcMar>
              <w:top w:w="80" w:type="nil"/>
              <w:left w:w="80" w:type="nil"/>
              <w:bottom w:w="80" w:type="nil"/>
              <w:right w:w="80" w:type="nil"/>
            </w:tcMar>
            <w:vAlign w:val="bottom"/>
          </w:tcPr>
          <w:p w14:paraId="59EEB587" w14:textId="77777777" w:rsidR="0032462E" w:rsidRPr="0032462E" w:rsidRDefault="0032462E" w:rsidP="00666D6D">
            <w:pPr>
              <w:autoSpaceDE w:val="0"/>
              <w:autoSpaceDN w:val="0"/>
              <w:adjustRightInd w:val="0"/>
              <w:spacing w:after="80" w:line="240" w:lineRule="auto"/>
              <w:rPr>
                <w:b/>
                <w:bCs/>
                <w:color w:val="1A216B" w:themeColor="text1"/>
                <w:sz w:val="22"/>
                <w:lang w:val="en-US"/>
              </w:rPr>
            </w:pP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r w:rsidRPr="0032462E">
              <w:rPr>
                <w:b/>
                <w:bCs/>
                <w:color w:val="1A216B" w:themeColor="text1"/>
                <w:sz w:val="22"/>
                <w:lang w:val="en-US"/>
              </w:rPr>
              <w:t> </w:t>
            </w:r>
          </w:p>
        </w:tc>
      </w:tr>
    </w:tbl>
    <w:p w14:paraId="78B9FA53" w14:textId="77777777" w:rsidR="00712A29" w:rsidRDefault="00712A29" w:rsidP="00712A29">
      <w:pPr>
        <w:autoSpaceDE w:val="0"/>
        <w:autoSpaceDN w:val="0"/>
        <w:adjustRightInd w:val="0"/>
        <w:spacing w:after="140" w:line="264" w:lineRule="auto"/>
        <w:rPr>
          <w:rFonts w:cs="Arial"/>
          <w:b/>
          <w:bCs/>
          <w:color w:val="000000"/>
          <w:sz w:val="16"/>
          <w:szCs w:val="16"/>
          <w:lang w:val="en-GB"/>
        </w:rPr>
      </w:pPr>
    </w:p>
    <w:p w14:paraId="72B8C52E" w14:textId="7B5B4D86" w:rsidR="00712A29" w:rsidRPr="00712A29" w:rsidRDefault="00712A29" w:rsidP="00712A29">
      <w:pPr>
        <w:autoSpaceDE w:val="0"/>
        <w:autoSpaceDN w:val="0"/>
        <w:adjustRightInd w:val="0"/>
        <w:spacing w:after="140" w:line="264" w:lineRule="auto"/>
        <w:rPr>
          <w:color w:val="1A216B" w:themeColor="text1"/>
          <w:sz w:val="22"/>
          <w:lang w:val="en-US"/>
        </w:rPr>
      </w:pPr>
      <w:r w:rsidRPr="00712A29">
        <w:rPr>
          <w:color w:val="1A216B" w:themeColor="text1"/>
          <w:sz w:val="22"/>
          <w:lang w:val="en-US"/>
        </w:rPr>
        <w:t>Any changes to this form must be submitted to Greater Western Water at least two days prior to changes taking place.</w:t>
      </w:r>
    </w:p>
    <w:p w14:paraId="2CFA0B3A" w14:textId="77777777" w:rsidR="0032462E" w:rsidRDefault="0032462E" w:rsidP="001479E8">
      <w:pPr>
        <w:rPr>
          <w:b/>
          <w:bCs/>
          <w:color w:val="1A216B" w:themeColor="text1"/>
          <w:sz w:val="22"/>
          <w:lang w:val="en-US"/>
        </w:rPr>
      </w:pPr>
    </w:p>
    <w:p w14:paraId="328F3D28" w14:textId="77777777" w:rsidR="00712A29" w:rsidRDefault="00712A29" w:rsidP="001479E8">
      <w:pPr>
        <w:rPr>
          <w:b/>
          <w:bCs/>
          <w:color w:val="1A216B" w:themeColor="text1"/>
          <w:sz w:val="22"/>
          <w:lang w:val="en-US"/>
        </w:rPr>
      </w:pPr>
    </w:p>
    <w:p w14:paraId="40CF08AB" w14:textId="77777777" w:rsidR="0032462E" w:rsidRPr="00712A29" w:rsidRDefault="0032462E" w:rsidP="00373885">
      <w:pPr>
        <w:rPr>
          <w:b/>
          <w:bCs/>
          <w:color w:val="1A216B" w:themeColor="text1"/>
          <w:sz w:val="24"/>
          <w:szCs w:val="24"/>
          <w:lang w:val="en-US"/>
        </w:rPr>
      </w:pPr>
      <w:r w:rsidRPr="00712A29">
        <w:rPr>
          <w:b/>
          <w:bCs/>
          <w:color w:val="1A216B" w:themeColor="text1"/>
          <w:sz w:val="24"/>
          <w:szCs w:val="24"/>
          <w:lang w:val="en-US"/>
        </w:rPr>
        <w:t>Important privacy notice</w:t>
      </w:r>
    </w:p>
    <w:p w14:paraId="618C59A4" w14:textId="16CE7416" w:rsidR="0032462E" w:rsidRPr="0032462E" w:rsidRDefault="0032462E" w:rsidP="0032462E">
      <w:pPr>
        <w:autoSpaceDE w:val="0"/>
        <w:autoSpaceDN w:val="0"/>
        <w:adjustRightInd w:val="0"/>
        <w:spacing w:after="140" w:line="264" w:lineRule="auto"/>
        <w:rPr>
          <w:color w:val="1A216B" w:themeColor="text1"/>
          <w:sz w:val="22"/>
          <w:lang w:val="en-US"/>
        </w:rPr>
      </w:pPr>
      <w:r w:rsidRPr="0032462E">
        <w:rPr>
          <w:color w:val="1A216B" w:themeColor="text1"/>
          <w:sz w:val="22"/>
          <w:lang w:val="en-US"/>
        </w:rPr>
        <w:t>Greater Western Water is a state-owned company which provides retail water, sewerage and trade waste services to Melbourne’s central business district, inner and western suburbs.</w:t>
      </w:r>
    </w:p>
    <w:p w14:paraId="6057DA64" w14:textId="09481CE1" w:rsidR="0032462E" w:rsidRDefault="0032462E" w:rsidP="0032462E">
      <w:pPr>
        <w:rPr>
          <w:color w:val="1A216B" w:themeColor="text1"/>
          <w:sz w:val="22"/>
          <w:lang w:val="en-US"/>
        </w:rPr>
      </w:pPr>
      <w:r w:rsidRPr="0032462E">
        <w:rPr>
          <w:color w:val="1A216B" w:themeColor="text1"/>
          <w:sz w:val="22"/>
          <w:lang w:val="en-US"/>
        </w:rPr>
        <w:t>By completing this form</w:t>
      </w:r>
      <w:r>
        <w:rPr>
          <w:color w:val="1A216B" w:themeColor="text1"/>
          <w:sz w:val="22"/>
          <w:lang w:val="en-US"/>
        </w:rPr>
        <w:t>,</w:t>
      </w:r>
      <w:r w:rsidRPr="0032462E">
        <w:rPr>
          <w:color w:val="1A216B" w:themeColor="text1"/>
          <w:sz w:val="22"/>
          <w:lang w:val="en-US"/>
        </w:rPr>
        <w:t xml:space="preserve"> you are providing personal information to Greater Western Water for the primary purpose of Greater Western Water providing you with a water or sewerage supply. To read Greater Western Water’s complete privacy statement, please visit </w:t>
      </w:r>
      <w:hyperlink r:id="rId11" w:history="1">
        <w:r w:rsidRPr="00A17EA1">
          <w:rPr>
            <w:rStyle w:val="Hyperlink"/>
            <w:sz w:val="22"/>
            <w:lang w:val="en-US"/>
          </w:rPr>
          <w:t>https://gww.com.au</w:t>
        </w:r>
      </w:hyperlink>
    </w:p>
    <w:p w14:paraId="6217DA06" w14:textId="77777777" w:rsidR="0032462E" w:rsidRPr="0032462E" w:rsidRDefault="0032462E" w:rsidP="0032462E">
      <w:pPr>
        <w:rPr>
          <w:color w:val="1A216B" w:themeColor="text1"/>
          <w:sz w:val="22"/>
          <w:lang w:val="en-US"/>
        </w:rPr>
      </w:pPr>
    </w:p>
    <w:sectPr w:rsidR="0032462E" w:rsidRPr="0032462E" w:rsidSect="009B78CF">
      <w:headerReference w:type="default" r:id="rId12"/>
      <w:footerReference w:type="default" r:id="rId13"/>
      <w:headerReference w:type="first" r:id="rId14"/>
      <w:footerReference w:type="first" r:id="rId15"/>
      <w:pgSz w:w="11906" w:h="16838"/>
      <w:pgMar w:top="2127" w:right="1134" w:bottom="1418" w:left="1134" w:header="708" w:footer="11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84548" w14:textId="77777777" w:rsidR="00634B56" w:rsidRDefault="00634B56" w:rsidP="00CF03D2">
      <w:pPr>
        <w:spacing w:after="0" w:line="240" w:lineRule="auto"/>
      </w:pPr>
      <w:r>
        <w:separator/>
      </w:r>
    </w:p>
  </w:endnote>
  <w:endnote w:type="continuationSeparator" w:id="0">
    <w:p w14:paraId="6C90B8FB" w14:textId="77777777" w:rsidR="00634B56" w:rsidRDefault="00634B56" w:rsidP="00CF0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A6CE7" w14:textId="698EB8DD" w:rsidR="00DD3B00" w:rsidRDefault="00BE53E1" w:rsidP="00BE53E1">
    <w:pPr>
      <w:pStyle w:val="Footer"/>
      <w:tabs>
        <w:tab w:val="clear" w:pos="9026"/>
        <w:tab w:val="right" w:pos="9638"/>
      </w:tabs>
      <w:rPr>
        <w:b/>
        <w:bCs/>
        <w:color w:val="1A216B" w:themeColor="text1"/>
        <w:lang w:val="en-US"/>
      </w:rPr>
    </w:pPr>
    <w:r>
      <w:rPr>
        <w:color w:val="1A216B" w:themeColor="text1"/>
        <w:lang w:val="en-US"/>
      </w:rPr>
      <w:t>FOR</w:t>
    </w:r>
    <w:r w:rsidR="001479E8">
      <w:rPr>
        <w:color w:val="1A216B" w:themeColor="text1"/>
        <w:lang w:val="en-US"/>
      </w:rPr>
      <w:t>31</w:t>
    </w:r>
    <w:r w:rsidR="00770CA4">
      <w:rPr>
        <w:color w:val="1A216B" w:themeColor="text1"/>
        <w:lang w:val="en-US"/>
      </w:rPr>
      <w:t>4</w:t>
    </w:r>
    <w:r>
      <w:rPr>
        <w:color w:val="1A216B" w:themeColor="text1"/>
        <w:lang w:val="en-US"/>
      </w:rPr>
      <w:tab/>
    </w:r>
    <w:proofErr w:type="gramStart"/>
    <w:r w:rsidR="00DD3B00" w:rsidRPr="00DD3B00">
      <w:rPr>
        <w:color w:val="1A216B" w:themeColor="text1"/>
        <w:lang w:val="en-US"/>
      </w:rPr>
      <w:t>Version</w:t>
    </w:r>
    <w:r w:rsidR="004E2E78">
      <w:rPr>
        <w:color w:val="1A216B" w:themeColor="text1"/>
        <w:lang w:val="en-US"/>
      </w:rPr>
      <w:t xml:space="preserve"> </w:t>
    </w:r>
    <w:r w:rsidR="00DD3B00" w:rsidRPr="00DD3B00">
      <w:rPr>
        <w:color w:val="1A216B" w:themeColor="text1"/>
        <w:lang w:val="en-US"/>
      </w:rPr>
      <w:t>:</w:t>
    </w:r>
    <w:proofErr w:type="gramEnd"/>
    <w:r w:rsidR="00DD3B00" w:rsidRPr="00DD3B00">
      <w:rPr>
        <w:color w:val="1A216B" w:themeColor="text1"/>
        <w:lang w:val="en-US"/>
      </w:rPr>
      <w:t xml:space="preserve"> </w:t>
    </w:r>
    <w:r w:rsidR="00770CA4">
      <w:rPr>
        <w:color w:val="1A216B" w:themeColor="text1"/>
        <w:lang w:val="en-US"/>
      </w:rPr>
      <w:t>0</w:t>
    </w:r>
    <w:r w:rsidR="00DA4E79">
      <w:rPr>
        <w:color w:val="1A216B" w:themeColor="text1"/>
        <w:lang w:val="en-US"/>
      </w:rPr>
      <w:t>4</w:t>
    </w:r>
    <w:r w:rsidR="004E2E78">
      <w:rPr>
        <w:color w:val="1A216B" w:themeColor="text1"/>
        <w:lang w:val="en-US"/>
      </w:rPr>
      <w:tab/>
    </w:r>
    <w:r w:rsidR="0071137E">
      <w:rPr>
        <w:color w:val="1A216B" w:themeColor="text1"/>
        <w:lang w:val="en-US"/>
      </w:rPr>
      <w:t>24/0</w:t>
    </w:r>
    <w:r w:rsidR="00DA4E79">
      <w:rPr>
        <w:color w:val="1A216B" w:themeColor="text1"/>
        <w:lang w:val="en-US"/>
      </w:rPr>
      <w:t>8</w:t>
    </w:r>
    <w:r w:rsidR="0071137E">
      <w:rPr>
        <w:color w:val="1A216B" w:themeColor="text1"/>
        <w:lang w:val="en-US"/>
      </w:rPr>
      <w:t>/2026</w:t>
    </w:r>
  </w:p>
  <w:p w14:paraId="2310A107" w14:textId="77777777" w:rsidR="00016CCB" w:rsidRPr="00DD3B00" w:rsidRDefault="00016CCB" w:rsidP="00BE53E1">
    <w:pPr>
      <w:pStyle w:val="Footer"/>
      <w:tabs>
        <w:tab w:val="clear" w:pos="9026"/>
        <w:tab w:val="right" w:pos="9638"/>
      </w:tabs>
      <w:rPr>
        <w:color w:val="1A216B" w:themeColor="text1"/>
        <w:lang w:val="en-US"/>
      </w:rPr>
    </w:pPr>
    <w:r>
      <w:rPr>
        <w:b/>
        <w:bCs/>
        <w:color w:val="1A216B" w:themeColor="text1"/>
        <w:lang w:val="en-US"/>
      </w:rPr>
      <w:t xml:space="preserve">OFFICIAL USE ONLY. This document is uncontrolled when printed or saved locally.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75B4A" w14:textId="62F881CE" w:rsidR="00016CCB" w:rsidRDefault="00016CCB" w:rsidP="00016CCB">
    <w:pPr>
      <w:pStyle w:val="Footer"/>
      <w:tabs>
        <w:tab w:val="clear" w:pos="9026"/>
        <w:tab w:val="right" w:pos="9638"/>
      </w:tabs>
      <w:rPr>
        <w:b/>
        <w:bCs/>
        <w:color w:val="1A216B" w:themeColor="text1"/>
        <w:lang w:val="en-US"/>
      </w:rPr>
    </w:pPr>
    <w:r>
      <w:rPr>
        <w:color w:val="1A216B" w:themeColor="text1"/>
        <w:lang w:val="en-US"/>
      </w:rPr>
      <w:t xml:space="preserve">FOR </w:t>
    </w:r>
    <w:r w:rsidR="0032462E">
      <w:rPr>
        <w:color w:val="1A216B" w:themeColor="text1"/>
        <w:lang w:val="en-US"/>
      </w:rPr>
      <w:t>31</w:t>
    </w:r>
    <w:r w:rsidR="00770CA4">
      <w:rPr>
        <w:color w:val="1A216B" w:themeColor="text1"/>
        <w:lang w:val="en-US"/>
      </w:rPr>
      <w:t>4</w:t>
    </w:r>
    <w:r>
      <w:rPr>
        <w:color w:val="1A216B" w:themeColor="text1"/>
        <w:lang w:val="en-US"/>
      </w:rPr>
      <w:tab/>
    </w:r>
    <w:proofErr w:type="gramStart"/>
    <w:r w:rsidRPr="00DD3B00">
      <w:rPr>
        <w:color w:val="1A216B" w:themeColor="text1"/>
        <w:lang w:val="en-US"/>
      </w:rPr>
      <w:t>Version</w:t>
    </w:r>
    <w:r w:rsidR="004E2E78">
      <w:rPr>
        <w:color w:val="1A216B" w:themeColor="text1"/>
        <w:lang w:val="en-US"/>
      </w:rPr>
      <w:t xml:space="preserve"> :</w:t>
    </w:r>
    <w:proofErr w:type="gramEnd"/>
    <w:r w:rsidR="004E2E78">
      <w:rPr>
        <w:color w:val="1A216B" w:themeColor="text1"/>
        <w:lang w:val="en-US"/>
      </w:rPr>
      <w:t xml:space="preserve"> </w:t>
    </w:r>
    <w:r w:rsidR="00770CA4">
      <w:rPr>
        <w:color w:val="1A216B" w:themeColor="text1"/>
        <w:lang w:val="en-US"/>
      </w:rPr>
      <w:t>0</w:t>
    </w:r>
    <w:r w:rsidR="00DA4E79">
      <w:rPr>
        <w:color w:val="1A216B" w:themeColor="text1"/>
        <w:lang w:val="en-US"/>
      </w:rPr>
      <w:t>4</w:t>
    </w:r>
    <w:r w:rsidR="004E2E78">
      <w:rPr>
        <w:color w:val="1A216B" w:themeColor="text1"/>
        <w:lang w:val="en-US"/>
      </w:rPr>
      <w:tab/>
    </w:r>
    <w:r w:rsidRPr="00DD3B00">
      <w:rPr>
        <w:color w:val="1A216B" w:themeColor="text1"/>
        <w:lang w:val="en-US"/>
      </w:rPr>
      <w:t xml:space="preserve"> </w:t>
    </w:r>
    <w:r w:rsidR="0071137E">
      <w:rPr>
        <w:color w:val="1A216B" w:themeColor="text1"/>
        <w:lang w:val="en-US"/>
      </w:rPr>
      <w:t>24/0</w:t>
    </w:r>
    <w:r w:rsidR="00DA4E79">
      <w:rPr>
        <w:color w:val="1A216B" w:themeColor="text1"/>
        <w:lang w:val="en-US"/>
      </w:rPr>
      <w:t>8</w:t>
    </w:r>
    <w:r w:rsidR="0071137E">
      <w:rPr>
        <w:color w:val="1A216B" w:themeColor="text1"/>
        <w:lang w:val="en-US"/>
      </w:rPr>
      <w:t>/2026</w:t>
    </w:r>
  </w:p>
  <w:p w14:paraId="16B613A8" w14:textId="77777777" w:rsidR="005F7D58" w:rsidRPr="00016CCB" w:rsidRDefault="00016CCB" w:rsidP="00016CCB">
    <w:pPr>
      <w:pStyle w:val="Footer"/>
      <w:tabs>
        <w:tab w:val="clear" w:pos="9026"/>
        <w:tab w:val="right" w:pos="9638"/>
      </w:tabs>
      <w:rPr>
        <w:color w:val="1A216B" w:themeColor="text1"/>
        <w:lang w:val="en-US"/>
      </w:rPr>
    </w:pPr>
    <w:r>
      <w:rPr>
        <w:b/>
        <w:bCs/>
        <w:color w:val="1A216B" w:themeColor="text1"/>
        <w:lang w:val="en-US"/>
      </w:rPr>
      <w:t xml:space="preserve">OFFICIAL USE ONLY. This document is uncontrolled when printed or saved locally.  </w:t>
    </w:r>
    <w:r w:rsidR="005F7D58">
      <w:rPr>
        <w:noProof/>
      </w:rPr>
      <w:drawing>
        <wp:anchor distT="0" distB="0" distL="114300" distR="114300" simplePos="0" relativeHeight="251662336" behindDoc="1" locked="0" layoutInCell="1" allowOverlap="1" wp14:anchorId="57A98C27" wp14:editId="1E728CCF">
          <wp:simplePos x="0" y="0"/>
          <wp:positionH relativeFrom="page">
            <wp:posOffset>-57150</wp:posOffset>
          </wp:positionH>
          <wp:positionV relativeFrom="paragraph">
            <wp:posOffset>196215</wp:posOffset>
          </wp:positionV>
          <wp:extent cx="7614285" cy="721360"/>
          <wp:effectExtent l="0" t="0" r="571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t="93302"/>
                  <a:stretch/>
                </pic:blipFill>
                <pic:spPr bwMode="auto">
                  <a:xfrm>
                    <a:off x="0" y="0"/>
                    <a:ext cx="7614285"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267D0" w14:textId="77777777" w:rsidR="00634B56" w:rsidRDefault="00634B56" w:rsidP="00CF03D2">
      <w:pPr>
        <w:spacing w:after="0" w:line="240" w:lineRule="auto"/>
      </w:pPr>
      <w:r>
        <w:separator/>
      </w:r>
    </w:p>
  </w:footnote>
  <w:footnote w:type="continuationSeparator" w:id="0">
    <w:p w14:paraId="096C887C" w14:textId="77777777" w:rsidR="00634B56" w:rsidRDefault="00634B56" w:rsidP="00CF0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A38A" w14:textId="3026E270" w:rsidR="009D0540" w:rsidRPr="0044074F" w:rsidRDefault="009D0540" w:rsidP="009D0540">
    <w:pPr>
      <w:pStyle w:val="Header"/>
      <w:tabs>
        <w:tab w:val="clear" w:pos="4513"/>
        <w:tab w:val="clear" w:pos="9026"/>
        <w:tab w:val="center" w:pos="4820"/>
        <w:tab w:val="right" w:pos="9638"/>
      </w:tabs>
      <w:jc w:val="right"/>
      <w:rPr>
        <w:b/>
        <w:bCs/>
        <w:color w:val="1A216B" w:themeColor="text1"/>
        <w:sz w:val="30"/>
        <w:szCs w:val="30"/>
      </w:rPr>
    </w:pPr>
    <w:r w:rsidRPr="0044074F">
      <w:rPr>
        <w:noProof/>
        <w:sz w:val="30"/>
        <w:szCs w:val="30"/>
      </w:rPr>
      <w:drawing>
        <wp:anchor distT="0" distB="0" distL="114300" distR="114300" simplePos="0" relativeHeight="251658240" behindDoc="1" locked="0" layoutInCell="1" allowOverlap="1" wp14:anchorId="4490820A" wp14:editId="76D99C16">
          <wp:simplePos x="0" y="0"/>
          <wp:positionH relativeFrom="page">
            <wp:align>left</wp:align>
          </wp:positionH>
          <wp:positionV relativeFrom="paragraph">
            <wp:posOffset>-453390</wp:posOffset>
          </wp:positionV>
          <wp:extent cx="7614609" cy="10770988"/>
          <wp:effectExtent l="0" t="0" r="5715"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extLst>
                      <a:ext uri="{28A0092B-C50C-407E-A947-70E740481C1C}">
                        <a14:useLocalDpi xmlns:a14="http://schemas.microsoft.com/office/drawing/2010/main" val="0"/>
                      </a:ext>
                    </a:extLst>
                  </a:blip>
                  <a:stretch>
                    <a:fillRect/>
                  </a:stretch>
                </pic:blipFill>
                <pic:spPr>
                  <a:xfrm>
                    <a:off x="0" y="0"/>
                    <a:ext cx="7614609" cy="10770988"/>
                  </a:xfrm>
                  <a:prstGeom prst="rect">
                    <a:avLst/>
                  </a:prstGeom>
                </pic:spPr>
              </pic:pic>
            </a:graphicData>
          </a:graphic>
          <wp14:sizeRelH relativeFrom="page">
            <wp14:pctWidth>0</wp14:pctWidth>
          </wp14:sizeRelH>
          <wp14:sizeRelV relativeFrom="page">
            <wp14:pctHeight>0</wp14:pctHeight>
          </wp14:sizeRelV>
        </wp:anchor>
      </w:drawing>
    </w:r>
  </w:p>
  <w:p w14:paraId="1FA0E856" w14:textId="352EAB79" w:rsidR="009D0540" w:rsidRPr="00F2641C" w:rsidRDefault="00F2641C" w:rsidP="009D0540">
    <w:pPr>
      <w:pStyle w:val="Header"/>
      <w:tabs>
        <w:tab w:val="clear" w:pos="4513"/>
        <w:tab w:val="clear" w:pos="9026"/>
        <w:tab w:val="center" w:pos="4820"/>
        <w:tab w:val="right" w:pos="9638"/>
      </w:tabs>
      <w:jc w:val="right"/>
      <w:rPr>
        <w:b/>
        <w:bCs/>
        <w:color w:val="1A216B" w:themeColor="text1"/>
        <w:sz w:val="26"/>
        <w:szCs w:val="26"/>
      </w:rPr>
    </w:pPr>
    <w:r>
      <w:rPr>
        <w:b/>
        <w:bCs/>
        <w:color w:val="1A216B" w:themeColor="text1"/>
        <w:sz w:val="26"/>
        <w:szCs w:val="26"/>
      </w:rPr>
      <w:t xml:space="preserve">Pre-Construction </w:t>
    </w:r>
    <w:r w:rsidR="0032462E" w:rsidRPr="00F2641C">
      <w:rPr>
        <w:b/>
        <w:bCs/>
        <w:color w:val="1A216B" w:themeColor="text1"/>
        <w:sz w:val="26"/>
        <w:szCs w:val="26"/>
      </w:rPr>
      <w:t>Verification Form</w:t>
    </w:r>
  </w:p>
  <w:p w14:paraId="7AFDE0D0" w14:textId="77777777" w:rsidR="00CF03D2" w:rsidRDefault="00CF03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8187" w14:textId="77777777" w:rsidR="00A51CF5" w:rsidRDefault="00A51CF5" w:rsidP="00A51CF5">
    <w:pPr>
      <w:pStyle w:val="Header"/>
      <w:tabs>
        <w:tab w:val="clear" w:pos="4513"/>
        <w:tab w:val="clear" w:pos="9026"/>
        <w:tab w:val="center" w:pos="4820"/>
        <w:tab w:val="right" w:pos="9638"/>
      </w:tabs>
      <w:jc w:val="right"/>
    </w:pPr>
    <w:r>
      <w:rPr>
        <w:noProof/>
      </w:rPr>
      <w:drawing>
        <wp:anchor distT="0" distB="0" distL="114300" distR="114300" simplePos="0" relativeHeight="251660288" behindDoc="1" locked="0" layoutInCell="1" allowOverlap="1" wp14:anchorId="1545EBC2" wp14:editId="36723D61">
          <wp:simplePos x="0" y="0"/>
          <wp:positionH relativeFrom="page">
            <wp:align>left</wp:align>
          </wp:positionH>
          <wp:positionV relativeFrom="paragraph">
            <wp:posOffset>-543560</wp:posOffset>
          </wp:positionV>
          <wp:extent cx="7614285" cy="9420225"/>
          <wp:effectExtent l="0" t="0" r="5715" b="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b="12537"/>
                  <a:stretch/>
                </pic:blipFill>
                <pic:spPr bwMode="auto">
                  <a:xfrm>
                    <a:off x="0" y="0"/>
                    <a:ext cx="7614609" cy="94206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4FFBB3" w14:textId="77777777" w:rsidR="00A51CF5" w:rsidRDefault="00A51CF5" w:rsidP="00A51CF5">
    <w:pPr>
      <w:pStyle w:val="Header"/>
      <w:tabs>
        <w:tab w:val="clear" w:pos="4513"/>
        <w:tab w:val="clear" w:pos="9026"/>
        <w:tab w:val="center" w:pos="4820"/>
        <w:tab w:val="right" w:pos="9638"/>
      </w:tabs>
      <w:jc w:val="right"/>
    </w:pPr>
  </w:p>
  <w:p w14:paraId="0977CBD6" w14:textId="77777777" w:rsidR="00A51CF5" w:rsidRDefault="00A51CF5" w:rsidP="00A51CF5">
    <w:pPr>
      <w:pStyle w:val="Header"/>
      <w:tabs>
        <w:tab w:val="clear" w:pos="4513"/>
        <w:tab w:val="clear" w:pos="9026"/>
        <w:tab w:val="center" w:pos="4820"/>
        <w:tab w:val="right" w:pos="9638"/>
      </w:tabs>
      <w:jc w:val="right"/>
    </w:pPr>
  </w:p>
  <w:p w14:paraId="53D380FF" w14:textId="77777777" w:rsidR="00A51CF5" w:rsidRDefault="00A51CF5" w:rsidP="00A51CF5">
    <w:pPr>
      <w:pStyle w:val="Header"/>
      <w:tabs>
        <w:tab w:val="clear" w:pos="4513"/>
        <w:tab w:val="clear" w:pos="9026"/>
        <w:tab w:val="center" w:pos="4820"/>
        <w:tab w:val="right" w:pos="9638"/>
      </w:tabs>
      <w:jc w:val="right"/>
    </w:pPr>
  </w:p>
  <w:p w14:paraId="74088F93" w14:textId="73FE567C" w:rsidR="002069F6" w:rsidRPr="00F2641C" w:rsidRDefault="00F2641C" w:rsidP="00A51CF5">
    <w:pPr>
      <w:pStyle w:val="Header"/>
      <w:tabs>
        <w:tab w:val="clear" w:pos="4513"/>
        <w:tab w:val="clear" w:pos="9026"/>
        <w:tab w:val="center" w:pos="4820"/>
        <w:tab w:val="right" w:pos="9638"/>
      </w:tabs>
      <w:jc w:val="right"/>
      <w:rPr>
        <w:b/>
        <w:bCs/>
        <w:color w:val="1A216B" w:themeColor="text1"/>
        <w:sz w:val="26"/>
        <w:szCs w:val="26"/>
      </w:rPr>
    </w:pPr>
    <w:r>
      <w:rPr>
        <w:b/>
        <w:bCs/>
        <w:color w:val="1A216B" w:themeColor="text1"/>
        <w:sz w:val="30"/>
        <w:szCs w:val="30"/>
      </w:rPr>
      <w:tab/>
    </w:r>
    <w:r w:rsidRPr="00F2641C">
      <w:rPr>
        <w:b/>
        <w:bCs/>
        <w:color w:val="1A216B" w:themeColor="text1"/>
        <w:sz w:val="26"/>
        <w:szCs w:val="26"/>
      </w:rPr>
      <w:t xml:space="preserve">    Pre-Construction </w:t>
    </w:r>
    <w:r w:rsidR="00C53123" w:rsidRPr="00F2641C">
      <w:rPr>
        <w:b/>
        <w:bCs/>
        <w:color w:val="1A216B" w:themeColor="text1"/>
        <w:sz w:val="26"/>
        <w:szCs w:val="26"/>
      </w:rPr>
      <w:t>Verification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0000002"/>
    <w:lvl w:ilvl="0" w:tplc="00000065">
      <w:start w:val="2"/>
      <w:numFmt w:val="decimal"/>
      <w:lvlText w:val="%1."/>
      <w:lvlJc w:val="left"/>
      <w:pPr>
        <w:ind w:left="1856"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F8C112F"/>
    <w:multiLevelType w:val="multilevel"/>
    <w:tmpl w:val="E9F038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16cid:durableId="1366826741">
    <w:abstractNumId w:val="1"/>
  </w:num>
  <w:num w:numId="2" w16cid:durableId="1453012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807"/>
    <w:rsid w:val="00016CCB"/>
    <w:rsid w:val="00022772"/>
    <w:rsid w:val="00025AF0"/>
    <w:rsid w:val="000A22BC"/>
    <w:rsid w:val="00106EAC"/>
    <w:rsid w:val="001479E8"/>
    <w:rsid w:val="00177AAA"/>
    <w:rsid w:val="001E05C5"/>
    <w:rsid w:val="002069F6"/>
    <w:rsid w:val="00264004"/>
    <w:rsid w:val="00276EC4"/>
    <w:rsid w:val="002C7D50"/>
    <w:rsid w:val="00321FED"/>
    <w:rsid w:val="0032462E"/>
    <w:rsid w:val="00373885"/>
    <w:rsid w:val="00381AB0"/>
    <w:rsid w:val="003B6E8D"/>
    <w:rsid w:val="00401F1F"/>
    <w:rsid w:val="00412A47"/>
    <w:rsid w:val="00434B96"/>
    <w:rsid w:val="00437482"/>
    <w:rsid w:val="0044074F"/>
    <w:rsid w:val="00475C4F"/>
    <w:rsid w:val="004814DD"/>
    <w:rsid w:val="004E2E78"/>
    <w:rsid w:val="00530802"/>
    <w:rsid w:val="00563B8C"/>
    <w:rsid w:val="00587064"/>
    <w:rsid w:val="005B2990"/>
    <w:rsid w:val="005C26C7"/>
    <w:rsid w:val="005F7D58"/>
    <w:rsid w:val="00634B56"/>
    <w:rsid w:val="006B7EB5"/>
    <w:rsid w:val="0071137E"/>
    <w:rsid w:val="00712A29"/>
    <w:rsid w:val="00766156"/>
    <w:rsid w:val="00770CA4"/>
    <w:rsid w:val="00777E15"/>
    <w:rsid w:val="0078447B"/>
    <w:rsid w:val="007F4364"/>
    <w:rsid w:val="008B4D64"/>
    <w:rsid w:val="008C7F50"/>
    <w:rsid w:val="00947B29"/>
    <w:rsid w:val="00984E2B"/>
    <w:rsid w:val="009B78CF"/>
    <w:rsid w:val="009D0540"/>
    <w:rsid w:val="00A20A74"/>
    <w:rsid w:val="00A247D0"/>
    <w:rsid w:val="00A47129"/>
    <w:rsid w:val="00A51CF5"/>
    <w:rsid w:val="00A87675"/>
    <w:rsid w:val="00A91A94"/>
    <w:rsid w:val="00A9611B"/>
    <w:rsid w:val="00B72990"/>
    <w:rsid w:val="00BE04EC"/>
    <w:rsid w:val="00BE53E1"/>
    <w:rsid w:val="00C01711"/>
    <w:rsid w:val="00C23030"/>
    <w:rsid w:val="00C53123"/>
    <w:rsid w:val="00C730CA"/>
    <w:rsid w:val="00C81858"/>
    <w:rsid w:val="00C91C7F"/>
    <w:rsid w:val="00CC7883"/>
    <w:rsid w:val="00CF03D2"/>
    <w:rsid w:val="00D55D85"/>
    <w:rsid w:val="00DA4E79"/>
    <w:rsid w:val="00DD3B00"/>
    <w:rsid w:val="00DE4D63"/>
    <w:rsid w:val="00E64559"/>
    <w:rsid w:val="00F05807"/>
    <w:rsid w:val="00F2641C"/>
    <w:rsid w:val="00F6015C"/>
    <w:rsid w:val="00FB4D88"/>
    <w:rsid w:val="00FC5B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4E831"/>
  <w15:chartTrackingRefBased/>
  <w15:docId w15:val="{9D5DDA5F-2436-4778-91C6-7F1FA92C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3D2"/>
    <w:rPr>
      <w:rFonts w:ascii="Verdana" w:hAnsi="Verdana"/>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3D2"/>
  </w:style>
  <w:style w:type="paragraph" w:styleId="Footer">
    <w:name w:val="footer"/>
    <w:basedOn w:val="Normal"/>
    <w:link w:val="FooterChar"/>
    <w:uiPriority w:val="99"/>
    <w:unhideWhenUsed/>
    <w:rsid w:val="00CF0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3D2"/>
  </w:style>
  <w:style w:type="table" w:styleId="TableGrid">
    <w:name w:val="Table Grid"/>
    <w:basedOn w:val="TableNormal"/>
    <w:uiPriority w:val="39"/>
    <w:rsid w:val="00A51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7AAA"/>
    <w:rPr>
      <w:color w:val="0563C1" w:themeColor="hyperlink"/>
      <w:u w:val="single"/>
    </w:rPr>
  </w:style>
  <w:style w:type="character" w:styleId="UnresolvedMention">
    <w:name w:val="Unresolved Mention"/>
    <w:basedOn w:val="DefaultParagraphFont"/>
    <w:uiPriority w:val="99"/>
    <w:semiHidden/>
    <w:unhideWhenUsed/>
    <w:rsid w:val="00177AAA"/>
    <w:rPr>
      <w:color w:val="605E5C"/>
      <w:shd w:val="clear" w:color="auto" w:fill="E1DFDD"/>
    </w:rPr>
  </w:style>
  <w:style w:type="paragraph" w:styleId="ListParagraph">
    <w:name w:val="List Paragraph"/>
    <w:basedOn w:val="Normal"/>
    <w:uiPriority w:val="34"/>
    <w:qFormat/>
    <w:rsid w:val="001479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ww.com.au"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verificationforms@gww.com.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m2\OneDrive%20-%20Greater%20Western%20Water\Projects\The%20Current%20-%20Templates\Form%20Template%20-%20External%20Use.dotx" TargetMode="External"/></Relationships>
</file>

<file path=word/theme/theme1.xml><?xml version="1.0" encoding="utf-8"?>
<a:theme xmlns:a="http://schemas.openxmlformats.org/drawingml/2006/main" name="Office Theme">
  <a:themeElements>
    <a:clrScheme name="GWW">
      <a:dk1>
        <a:srgbClr val="1A216B"/>
      </a:dk1>
      <a:lt1>
        <a:srgbClr val="F5F0ED"/>
      </a:lt1>
      <a:dk2>
        <a:srgbClr val="F0616B"/>
      </a:dk2>
      <a:lt2>
        <a:srgbClr val="23B8D9"/>
      </a:lt2>
      <a:accent1>
        <a:srgbClr val="7DBA45"/>
      </a:accent1>
      <a:accent2>
        <a:srgbClr val="0DB078"/>
      </a:accent2>
      <a:accent3>
        <a:srgbClr val="A1D9D1"/>
      </a:accent3>
      <a:accent4>
        <a:srgbClr val="F7E08F"/>
      </a:accent4>
      <a:accent5>
        <a:srgbClr val="F5BFA3"/>
      </a:accent5>
      <a:accent6>
        <a:srgbClr val="B2C9E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9D979A780AD4FA730E8D1B0099728" ma:contentTypeVersion="214" ma:contentTypeDescription="Create a new document." ma:contentTypeScope="" ma:versionID="af891bf3a88e581168ab3091a77ea270">
  <xsd:schema xmlns:xsd="http://www.w3.org/2001/XMLSchema" xmlns:xs="http://www.w3.org/2001/XMLSchema" xmlns:p="http://schemas.microsoft.com/office/2006/metadata/properties" xmlns:ns1="http://schemas.microsoft.com/sharepoint/v3" xmlns:ns2="ce8cd291-0949-4a6e-9ac0-78b0cd62abf4" xmlns:ns3="8ab5dc09-19f6-4490-a744-d771724f0135" targetNamespace="http://schemas.microsoft.com/office/2006/metadata/properties" ma:root="true" ma:fieldsID="6f3e990887533e6f2d4bc162fe94af8b" ns1:_="" ns2:_="" ns3:_="">
    <xsd:import namespace="http://schemas.microsoft.com/sharepoint/v3"/>
    <xsd:import namespace="ce8cd291-0949-4a6e-9ac0-78b0cd62abf4"/>
    <xsd:import namespace="8ab5dc09-19f6-4490-a744-d771724f0135"/>
    <xsd:element name="properties">
      <xsd:complexType>
        <xsd:sequence>
          <xsd:element name="documentManagement">
            <xsd:complexType>
              <xsd:all>
                <xsd:element ref="ns2:Owner"/>
                <xsd:element ref="ns2:Document_x0020_Type"/>
                <xsd:element ref="ns2:Reviewer_x0020_1"/>
                <xsd:element ref="ns2:Endorser_x0020_1"/>
                <xsd:element ref="ns2:Review_x0020_Frequency"/>
                <xsd:element ref="ns2:Risk_x0020_Ranking"/>
                <xsd:element ref="ns2:Notification_x0020_Distribution" minOccurs="0"/>
                <xsd:element ref="ns2:TRIMOwner" minOccurs="0"/>
                <xsd:element ref="ns2:Reviewer_x0020_2" minOccurs="0"/>
                <xsd:element ref="ns2:Web_x0020_link" minOccurs="0"/>
                <xsd:element ref="ns2:Description0" minOccurs="0"/>
                <xsd:element ref="ns2:Endorser_x0020_2" minOccurs="0"/>
                <xsd:element ref="ns2:LookupWorkflowData" minOccurs="0"/>
                <xsd:element ref="ns2:DLCPolicyLabelValue" minOccurs="0"/>
                <xsd:element ref="ns2:Parent_x0020_Document" minOccurs="0"/>
                <xsd:element ref="ns2:MediaServiceMetadata" minOccurs="0"/>
                <xsd:element ref="ns2:MediaServiceFastMetadata" minOccurs="0"/>
                <xsd:element ref="ns2:MediaServiceAutoKeyPoints" minOccurs="0"/>
                <xsd:element ref="ns2:MediaServiceKeyPoints" minOccurs="0"/>
                <xsd:element ref="ns3:TaxCatchAll" minOccurs="0"/>
                <xsd:element ref="ns2:Workflow_x003a_Last_x0020_Issued_x0020_Date" minOccurs="0"/>
                <xsd:element ref="ns2:Workflow_x003a_Last_x0020_Review_x0020_Date" minOccurs="0"/>
                <xsd:element ref="ns1:_dlc_Exempt" minOccurs="0"/>
                <xsd:element ref="ns2:DLCPolicyLabelClientValue" minOccurs="0"/>
                <xsd:element ref="ns2:DLCPolicyLabelLock" minOccurs="0"/>
                <xsd:element ref="ns2:Workflow_x003a_Next_x0020_Review_x0020_Date" minOccurs="0"/>
                <xsd:element ref="ns2:DocumentID" minOccurs="0"/>
                <xsd:element ref="ns2:QESVersion" minOccurs="0"/>
                <xsd:element ref="ns2:Workflow_x003a_Archived_x0020_Date" minOccurs="0"/>
                <xsd:element ref="ns2:Company"/>
                <xsd:element ref="ns2:df6f29a58f894145bdfbb748ea544615" minOccurs="0"/>
                <xsd:element ref="ns2:h07b844d4ff0409ebb34f5e85a01880c" minOccurs="0"/>
                <xsd:element ref="ns2:k610ec05b9dc44eda679f352387e59e1" minOccurs="0"/>
                <xsd:element ref="ns2:i4abc55167844756849cf6e9ab9e6b27" minOccurs="0"/>
                <xsd:element ref="ns2:Next_x0020_Step" minOccurs="0"/>
                <xsd:element ref="ns2:Owner_x0020_Group" minOccurs="0"/>
                <xsd:element ref="ns2:Owner_x0020_Sec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6" nillable="true" ma:displayName="Exempt from Policy" ma:hidden="true" ma:internalName="_dlc_Exempt" ma:readOnly="false">
      <xsd:simpleType>
        <xsd:restriction base="dms:Unknown"/>
      </xsd:simpleType>
    </xsd:element>
    <xsd:element name="_ip_UnifiedCompliancePolicyProperties" ma:index="51" nillable="true" ma:displayName="Unified Compliance Policy Properties" ma:hidden="true" ma:internalName="_ip_UnifiedCompliancePolicyProperties">
      <xsd:simpleType>
        <xsd:restriction base="dms:Note"/>
      </xsd:simpleType>
    </xsd:element>
    <xsd:element name="_ip_UnifiedCompliancePolicyUIAction" ma:index="5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8cd291-0949-4a6e-9ac0-78b0cd62abf4" elementFormDefault="qualified">
    <xsd:import namespace="http://schemas.microsoft.com/office/2006/documentManagement/types"/>
    <xsd:import namespace="http://schemas.microsoft.com/office/infopath/2007/PartnerControls"/>
    <xsd:element name="Owner" ma:index="2" ma:displayName="Owner" ma:indexed="true" ma:list="UserInfo" ma:SharePointGroup="0" ma:internalName="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Type" ma:index="3" ma:displayName="Document Type" ma:format="Dropdown" ma:internalName="Document_x0020_Type">
      <xsd:simpleType>
        <xsd:restriction base="dms:Choice">
          <xsd:enumeration value="Framework (FRA)"/>
          <xsd:enumeration value="Policy (POL)"/>
          <xsd:enumeration value="Process Map (MAP)"/>
          <xsd:enumeration value="Procedure (PRO)"/>
          <xsd:enumeration value="Work Instruction (WI)"/>
          <xsd:enumeration value="Form (FOR)"/>
          <xsd:enumeration value="Internal Guidelines Document (IGD)"/>
          <xsd:enumeration value="External Guidelines Document (EGD)"/>
        </xsd:restriction>
      </xsd:simpleType>
    </xsd:element>
    <xsd:element name="Reviewer_x0020_1" ma:index="4" ma:displayName="Reviewer 1" ma:list="UserInfo" ma:SharePointGroup="0" ma:internalName="Reviewer_x0020_1"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ndorser_x0020_1" ma:index="5" ma:displayName="Endorser 1" ma:list="UserInfo" ma:SharePointGroup="0" ma:internalName="Endorser_x0020_1"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Review_x0020_Frequency" ma:index="6" ma:displayName="Review Frequency" ma:default="Six monthly" ma:format="Dropdown" ma:internalName="Review_x0020_Frequency">
      <xsd:simpleType>
        <xsd:restriction base="dms:Choice">
          <xsd:enumeration value="Six monthly"/>
          <xsd:enumeration value="Annually"/>
          <xsd:enumeration value="Every 2 years"/>
          <xsd:enumeration value="Every 3 years"/>
          <xsd:enumeration value="Every 5 years"/>
        </xsd:restriction>
      </xsd:simpleType>
    </xsd:element>
    <xsd:element name="Risk_x0020_Ranking" ma:index="7" ma:displayName="Risk Ranking" ma:format="Dropdown" ma:internalName="Risk_x0020_Ranking">
      <xsd:simpleType>
        <xsd:restriction base="dms:Choice">
          <xsd:enumeration value="Low"/>
          <xsd:enumeration value="Medium"/>
          <xsd:enumeration value="Significant"/>
          <xsd:enumeration value="High"/>
        </xsd:restriction>
      </xsd:simpleType>
    </xsd:element>
    <xsd:element name="Notification_x0020_Distribution" ma:index="8" nillable="true" ma:displayName="Notification Distribution" ma:list="UserInfo" ma:SharePointGroup="0" ma:internalName="Notification_x0020_Distribution"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IMOwner" ma:index="9" nillable="true" ma:displayName="TRIMOwner" ma:format="Dropdown" ma:internalName="TRIMOwner">
      <xsd:simpleType>
        <xsd:restriction base="dms:Text">
          <xsd:maxLength value="255"/>
        </xsd:restriction>
      </xsd:simpleType>
    </xsd:element>
    <xsd:element name="Reviewer_x0020_2" ma:index="10" nillable="true" ma:displayName="Reviewer 2" ma:hidden="true" ma:list="UserInfo" ma:SharePointGroup="0" ma:internalName="Reviewer_x0020_2"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eb_x0020_link" ma:index="11" nillable="true" ma:displayName="Web link" ma:format="Hyperlink" ma:hidden="true" ma:internalName="Web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escription0" ma:index="12" nillable="true" ma:displayName="Description" ma:hidden="true" ma:internalName="Description0" ma:readOnly="false">
      <xsd:simpleType>
        <xsd:restriction base="dms:Note"/>
      </xsd:simpleType>
    </xsd:element>
    <xsd:element name="Endorser_x0020_2" ma:index="13" nillable="true" ma:displayName="Endorser 2" ma:hidden="true" ma:list="UserInfo" ma:SharePointGroup="0" ma:internalName="Endorser_x0020_2"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ookupWorkflowData" ma:index="14" nillable="true" ma:displayName="Workflow" ma:list="{00063752-a1ca-4f9e-bb3e-6f7221ed15de}" ma:internalName="LookupWorkflowData" ma:readOnly="false" ma:showField="DocLibraryID">
      <xsd:simpleType>
        <xsd:restriction base="dms:Lookup"/>
      </xsd:simpleType>
    </xsd:element>
    <xsd:element name="DLCPolicyLabelValue" ma:index="15" nillable="true" ma:displayName="Label" ma:description="Stores the current value of the label." ma:hidden="true" ma:internalName="DLCPolicyLabelValue" ma:readOnly="false">
      <xsd:simpleType>
        <xsd:restriction base="dms:Note"/>
      </xsd:simpleType>
    </xsd:element>
    <xsd:element name="Parent_x0020_Document" ma:index="16" nillable="true" ma:displayName="Parent Document" ma:hidden="true" ma:list="{ce8cd291-0949-4a6e-9ac0-78b0cd62abf4}" ma:internalName="Parent_x0020_Document" ma:readOnly="false" ma:showField="DocumentID">
      <xsd:simpleType>
        <xsd:restriction base="dms:Lookup"/>
      </xsd:simple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hidden="true" ma:internalName="MediaServiceKeyPoints" ma:readOnly="true">
      <xsd:simpleType>
        <xsd:restriction base="dms:Note"/>
      </xsd:simpleType>
    </xsd:element>
    <xsd:element name="Workflow_x003a_Last_x0020_Issued_x0020_Date" ma:index="24" nillable="true" ma:displayName="Workflow:Last Issued Date" ma:list="{00063752-a1ca-4f9e-bb3e-6f7221ed15de}" ma:internalName="Workflow_x003a_Last_x0020_Issued_x0020_Date" ma:readOnly="true" ma:showField="Last_x0020_Issued_x0020_Date" ma:web="eb7e0069-e390-4cb2-bae9-23a457643661">
      <xsd:simpleType>
        <xsd:restriction base="dms:Lookup"/>
      </xsd:simpleType>
    </xsd:element>
    <xsd:element name="Workflow_x003a_Last_x0020_Review_x0020_Date" ma:index="25" nillable="true" ma:displayName="Workflow:Last Review Date" ma:list="{00063752-a1ca-4f9e-bb3e-6f7221ed15de}" ma:internalName="Workflow_x003a_Last_x0020_Review_x0020_Date" ma:readOnly="true" ma:showField="Last_x0020_Review_x0020_Date" ma:web="eb7e0069-e390-4cb2-bae9-23a457643661">
      <xsd:simpleType>
        <xsd:restriction base="dms:Lookup"/>
      </xsd:simpleType>
    </xsd:element>
    <xsd:element name="DLCPolicyLabelClientValue" ma:index="28"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9" nillable="true" ma:displayName="Label Locked" ma:description="Indicates whether the label should be updated when item properties are modified." ma:hidden="true" ma:internalName="DLCPolicyLabelLock" ma:readOnly="false">
      <xsd:simpleType>
        <xsd:restriction base="dms:Text"/>
      </xsd:simpleType>
    </xsd:element>
    <xsd:element name="Workflow_x003a_Next_x0020_Review_x0020_Date" ma:index="30" nillable="true" ma:displayName="Workflow:Next Review Date" ma:list="{00063752-a1ca-4f9e-bb3e-6f7221ed15de}" ma:internalName="Workflow_x003a_Next_x0020_Review_x0020_Date" ma:readOnly="true" ma:showField="Next_x0020_Review_x0020_Date" ma:web="eb7e0069-e390-4cb2-bae9-23a457643661">
      <xsd:simpleType>
        <xsd:restriction base="dms:Lookup"/>
      </xsd:simpleType>
    </xsd:element>
    <xsd:element name="DocumentID" ma:index="34" nillable="true" ma:displayName="DocumentID" ma:hidden="true" ma:indexed="true" ma:internalName="DocumentID">
      <xsd:simpleType>
        <xsd:restriction base="dms:Text">
          <xsd:maxLength value="255"/>
        </xsd:restriction>
      </xsd:simpleType>
    </xsd:element>
    <xsd:element name="QESVersion" ma:index="35" nillable="true" ma:displayName="QES Version" ma:format="Dropdown" ma:internalName="QESVersion">
      <xsd:simpleType>
        <xsd:restriction base="dms:Text">
          <xsd:maxLength value="255"/>
        </xsd:restriction>
      </xsd:simpleType>
    </xsd:element>
    <xsd:element name="Workflow_x003a_Archived_x0020_Date" ma:index="36" nillable="true" ma:displayName="Workflow:Archived Date" ma:list="{00063752-a1ca-4f9e-bb3e-6f7221ed15de}" ma:internalName="Workflow_x003a_Archived_x0020_Date" ma:readOnly="true" ma:showField="Archived_x0020_Date" ma:web="eb7e0069-e390-4cb2-bae9-23a457643661">
      <xsd:simpleType>
        <xsd:restriction base="dms:Lookup"/>
      </xsd:simpleType>
    </xsd:element>
    <xsd:element name="Company" ma:index="37" ma:displayName="Source" ma:default="GWW" ma:format="Dropdown" ma:indexed="true" ma:internalName="Company">
      <xsd:simpleType>
        <xsd:restriction base="dms:Choice">
          <xsd:enumeration value="CWW"/>
          <xsd:enumeration value="GWW"/>
          <xsd:enumeration value="WW"/>
        </xsd:restriction>
      </xsd:simpleType>
    </xsd:element>
    <xsd:element name="df6f29a58f894145bdfbb748ea544615" ma:index="39" nillable="true" ma:taxonomy="true" ma:internalName="df6f29a58f894145bdfbb748ea544615" ma:taxonomyFieldName="Field" ma:displayName="Field" ma:default="" ma:fieldId="{df6f29a5-8f89-4145-bdfb-b748ea544615}" ma:sspId="e9e392fb-6f4a-4755-a88e-27e4fb8ad80a" ma:termSetId="74ede715-850b-47f1-afa9-0a9cd690872d" ma:anchorId="00000000-0000-0000-0000-000000000000" ma:open="false" ma:isKeyword="false">
      <xsd:complexType>
        <xsd:sequence>
          <xsd:element ref="pc:Terms" minOccurs="0" maxOccurs="1"/>
        </xsd:sequence>
      </xsd:complexType>
    </xsd:element>
    <xsd:element name="h07b844d4ff0409ebb34f5e85a01880c" ma:index="41" nillable="true" ma:taxonomy="true" ma:internalName="h07b844d4ff0409ebb34f5e85a01880c" ma:taxonomyFieldName="Function" ma:displayName="Function" ma:default="" ma:fieldId="{107b844d-4ff0-409e-bb34-f5e85a01880c}" ma:sspId="e9e392fb-6f4a-4755-a88e-27e4fb8ad80a" ma:termSetId="96164717-27cf-421e-88dc-cfe67803ba6c" ma:anchorId="00000000-0000-0000-0000-000000000000" ma:open="false" ma:isKeyword="false">
      <xsd:complexType>
        <xsd:sequence>
          <xsd:element ref="pc:Terms" minOccurs="0" maxOccurs="1"/>
        </xsd:sequence>
      </xsd:complexType>
    </xsd:element>
    <xsd:element name="k610ec05b9dc44eda679f352387e59e1" ma:index="43" nillable="true" ma:taxonomy="true" ma:internalName="k610ec05b9dc44eda679f352387e59e1" ma:taxonomyFieldName="Locations" ma:displayName="Locations" ma:default="" ma:fieldId="{4610ec05-b9dc-44ed-a679-f352387e59e1}" ma:sspId="e9e392fb-6f4a-4755-a88e-27e4fb8ad80a" ma:termSetId="e62441dd-7457-44f6-9ba4-5f14c6b03c05" ma:anchorId="00000000-0000-0000-0000-000000000000" ma:open="false" ma:isKeyword="false">
      <xsd:complexType>
        <xsd:sequence>
          <xsd:element ref="pc:Terms" minOccurs="0" maxOccurs="1"/>
        </xsd:sequence>
      </xsd:complexType>
    </xsd:element>
    <xsd:element name="i4abc55167844756849cf6e9ab9e6b27" ma:index="45" nillable="true" ma:taxonomy="true" ma:internalName="i4abc55167844756849cf6e9ab9e6b27" ma:taxonomyFieldName="Topic" ma:displayName="Topic" ma:default="" ma:fieldId="{24abc551-6784-4756-849c-f6e9ab9e6b27}" ma:sspId="e9e392fb-6f4a-4755-a88e-27e4fb8ad80a" ma:termSetId="49ce94f3-0c19-490d-ac45-1b6046318b3d" ma:anchorId="00000000-0000-0000-0000-000000000000" ma:open="false" ma:isKeyword="false">
      <xsd:complexType>
        <xsd:sequence>
          <xsd:element ref="pc:Terms" minOccurs="0" maxOccurs="1"/>
        </xsd:sequence>
      </xsd:complexType>
    </xsd:element>
    <xsd:element name="Next_x0020_Step" ma:index="46" nillable="true" ma:displayName="Next Step" ma:internalName="Next_x0020_Step">
      <xsd:simpleType>
        <xsd:restriction base="dms:Text">
          <xsd:maxLength value="255"/>
        </xsd:restriction>
      </xsd:simpleType>
    </xsd:element>
    <xsd:element name="Owner_x0020_Group" ma:index="47" nillable="true" ma:displayName="Owner Group" ma:internalName="Owner_x0020_Group">
      <xsd:simpleType>
        <xsd:restriction base="dms:Text">
          <xsd:maxLength value="255"/>
        </xsd:restriction>
      </xsd:simpleType>
    </xsd:element>
    <xsd:element name="Owner_x0020_Section" ma:index="48" nillable="true" ma:displayName="Owner Section" ma:internalName="Owner_x0020_Section">
      <xsd:simpleType>
        <xsd:restriction base="dms:Text">
          <xsd:maxLength value="255"/>
        </xsd:restriction>
      </xsd:simpleType>
    </xsd:element>
    <xsd:element name="MediaServiceObjectDetectorVersions" ma:index="49" nillable="true" ma:displayName="MediaServiceObjectDetectorVersions" ma:hidden="true" ma:indexed="true" ma:internalName="MediaServiceObjectDetectorVersions" ma:readOnly="true">
      <xsd:simpleType>
        <xsd:restriction base="dms:Text"/>
      </xsd:simpleType>
    </xsd:element>
    <xsd:element name="MediaServiceSearchProperties" ma:index="5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b5dc09-19f6-4490-a744-d771724f013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08cd918a-7d3b-4283-8b9e-fcc15e2b4b7f}" ma:internalName="TaxCatchAll" ma:showField="CatchAllData" ma:web="eb7e0069-e390-4cb2-bae9-23a4576436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8ab5dc09-19f6-4490-a744-d771724f0135" xsi:nil="true"/>
    <_ip_UnifiedCompliancePolicyProperties xmlns="http://schemas.microsoft.com/sharepoint/v3" xsi:nil="true"/>
    <Owner_x0020_Group xmlns="ce8cd291-0949-4a6e-9ac0-78b0cd62abf4">Asset Planning &amp; Delivery</Owner_x0020_Group>
    <Owner_x0020_Section xmlns="ce8cd291-0949-4a6e-9ac0-78b0cd62abf4">Development Services</Owner_x0020_Section>
    <Owner xmlns="ce8cd291-0949-4a6e-9ac0-78b0cd62abf4">
      <UserInfo>
        <DisplayName>Sonja Perkovic</DisplayName>
        <AccountId>964</AccountId>
        <AccountType/>
      </UserInfo>
    </Owner>
    <Document_x0020_Type xmlns="ce8cd291-0949-4a6e-9ac0-78b0cd62abf4">Form (FOR)</Document_x0020_Type>
    <Company xmlns="ce8cd291-0949-4a6e-9ac0-78b0cd62abf4">GWW</Company>
    <DLCPolicyLabelLock xmlns="ce8cd291-0949-4a6e-9ac0-78b0cd62abf4" xsi:nil="true"/>
    <TRIMOwner xmlns="ce8cd291-0949-4a6e-9ac0-78b0cd62abf4">Ratcliffe, Michelle</TRIMOwner>
    <Reviewer_x0020_2 xmlns="ce8cd291-0949-4a6e-9ac0-78b0cd62abf4">
      <UserInfo>
        <DisplayName/>
        <AccountId xsi:nil="true"/>
        <AccountType/>
      </UserInfo>
    </Reviewer_x0020_2>
    <DocumentID xmlns="ce8cd291-0949-4a6e-9ac0-78b0cd62abf4">FOR-314</DocumentID>
    <Endorser_x0020_2 xmlns="ce8cd291-0949-4a6e-9ac0-78b0cd62abf4">
      <UserInfo>
        <DisplayName/>
        <AccountId xsi:nil="true"/>
        <AccountType/>
      </UserInfo>
    </Endorser_x0020_2>
    <Next_x0020_Step xmlns="ce8cd291-0949-4a6e-9ac0-78b0cd62abf4" xsi:nil="true"/>
    <Description0 xmlns="ce8cd291-0949-4a6e-9ac0-78b0cd62abf4" xsi:nil="true"/>
    <Parent_x0020_Document xmlns="ce8cd291-0949-4a6e-9ac0-78b0cd62abf4">3262</Parent_x0020_Document>
    <Endorser_x0020_1 xmlns="ce8cd291-0949-4a6e-9ac0-78b0cd62abf4">
      <UserInfo>
        <DisplayName>Cathy Bourke</DisplayName>
        <AccountId>189</AccountId>
        <AccountType/>
      </UserInfo>
    </Endorser_x0020_1>
    <Risk_x0020_Ranking xmlns="ce8cd291-0949-4a6e-9ac0-78b0cd62abf4">Medium</Risk_x0020_Ranking>
    <DLCPolicyLabelClientValue xmlns="ce8cd291-0949-4a6e-9ac0-78b0cd62abf4">{_UIVersionString}</DLCPolicyLabelClientValue>
    <QESVersion xmlns="ce8cd291-0949-4a6e-9ac0-78b0cd62abf4">FOR-314 (V4).doc</QESVersion>
    <i4abc55167844756849cf6e9ab9e6b27 xmlns="ce8cd291-0949-4a6e-9ac0-78b0cd62abf4">
      <Terms xmlns="http://schemas.microsoft.com/office/infopath/2007/PartnerControls"/>
    </i4abc55167844756849cf6e9ab9e6b27>
    <Review_x0020_Frequency xmlns="ce8cd291-0949-4a6e-9ac0-78b0cd62abf4">Every 3 years</Review_x0020_Frequency>
    <Notification_x0020_Distribution xmlns="ce8cd291-0949-4a6e-9ac0-78b0cd62abf4">
      <UserInfo>
        <DisplayName>Gerard Thurbon</DisplayName>
        <AccountId>62</AccountId>
        <AccountType/>
      </UserInfo>
      <UserInfo>
        <DisplayName>Bianca Ozmercan</DisplayName>
        <AccountId>167</AccountId>
        <AccountType/>
      </UserInfo>
      <UserInfo>
        <DisplayName>Nick Redzeposki</DisplayName>
        <AccountId>157</AccountId>
        <AccountType/>
      </UserInfo>
    </Notification_x0020_Distribution>
    <Web_x0020_link xmlns="ce8cd291-0949-4a6e-9ac0-78b0cd62abf4">
      <Url xsi:nil="true"/>
      <Description xsi:nil="true"/>
    </Web_x0020_link>
    <Reviewer_x0020_1 xmlns="ce8cd291-0949-4a6e-9ac0-78b0cd62abf4">
      <UserInfo>
        <DisplayName>Cathy Bourke</DisplayName>
        <AccountId>189</AccountId>
        <AccountType/>
      </UserInfo>
    </Reviewer_x0020_1>
    <k610ec05b9dc44eda679f352387e59e1 xmlns="ce8cd291-0949-4a6e-9ac0-78b0cd62abf4">
      <Terms xmlns="http://schemas.microsoft.com/office/infopath/2007/PartnerControls"/>
    </k610ec05b9dc44eda679f352387e59e1>
    <DLCPolicyLabelValue xmlns="ce8cd291-0949-4a6e-9ac0-78b0cd62abf4">4.3</DLCPolicyLabelValue>
    <h07b844d4ff0409ebb34f5e85a01880c xmlns="ce8cd291-0949-4a6e-9ac0-78b0cd62abf4">
      <Terms xmlns="http://schemas.microsoft.com/office/infopath/2007/PartnerControls"/>
    </h07b844d4ff0409ebb34f5e85a01880c>
    <LookupWorkflowData xmlns="ce8cd291-0949-4a6e-9ac0-78b0cd62abf4">1448</LookupWorkflowData>
    <_dlc_Exempt xmlns="http://schemas.microsoft.com/sharepoint/v3" xsi:nil="true"/>
    <df6f29a58f894145bdfbb748ea544615 xmlns="ce8cd291-0949-4a6e-9ac0-78b0cd62abf4">
      <Terms xmlns="http://schemas.microsoft.com/office/infopath/2007/PartnerControls"/>
    </df6f29a58f894145bdfbb748ea544615>
  </documentManagement>
</p:properties>
</file>

<file path=customXml/item4.xml><?xml version="1.0" encoding="utf-8"?>
<?mso-contentType ?>
<p:Policy xmlns:p="office.server.policy" id="" local="true">
  <p:Name>Document</p:Name>
  <p:Description/>
  <p:Statement/>
  <p:PolicyItems>
    <p:PolicyItem featureId="Microsoft.Office.RecordsManagement.PolicyFeatures.PolicyLabel" staticId="0x0101005529D979A780AD4FA730E8D1B0099728|801092262" UniqueId="137819a6-0552-4a51-b744-f609d488fc2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metadata">_UIVersionString</segment>
        </label>
      </p:CustomData>
    </p:PolicyItem>
  </p:PolicyItems>
</p:Policy>
</file>

<file path=customXml/itemProps1.xml><?xml version="1.0" encoding="utf-8"?>
<ds:datastoreItem xmlns:ds="http://schemas.openxmlformats.org/officeDocument/2006/customXml" ds:itemID="{915BF77F-D4DE-4CF6-BD94-6AA559CD34BD}"/>
</file>

<file path=customXml/itemProps2.xml><?xml version="1.0" encoding="utf-8"?>
<ds:datastoreItem xmlns:ds="http://schemas.openxmlformats.org/officeDocument/2006/customXml" ds:itemID="{4D60D3FD-27D2-48B2-A8BD-8BD1F0054973}">
  <ds:schemaRefs>
    <ds:schemaRef ds:uri="http://schemas.microsoft.com/sharepoint/v3/contenttype/forms"/>
  </ds:schemaRefs>
</ds:datastoreItem>
</file>

<file path=customXml/itemProps3.xml><?xml version="1.0" encoding="utf-8"?>
<ds:datastoreItem xmlns:ds="http://schemas.openxmlformats.org/officeDocument/2006/customXml" ds:itemID="{A1AFE62C-0FE5-4212-B8AF-698175616437}">
  <ds:schemaRefs>
    <ds:schemaRef ds:uri="http://schemas.microsoft.com/office/2006/metadata/properties"/>
    <ds:schemaRef ds:uri="http://schemas.microsoft.com/office/infopath/2007/PartnerControls"/>
    <ds:schemaRef ds:uri="http://schemas.microsoft.com/sharepoint/v3"/>
    <ds:schemaRef ds:uri="8ab5dc09-19f6-4490-a744-d771724f0135"/>
    <ds:schemaRef ds:uri="d7fabc8c-343d-4641-a4e0-a74e16766b06"/>
  </ds:schemaRefs>
</ds:datastoreItem>
</file>

<file path=customXml/itemProps4.xml><?xml version="1.0" encoding="utf-8"?>
<ds:datastoreItem xmlns:ds="http://schemas.openxmlformats.org/officeDocument/2006/customXml" ds:itemID="{77B31ABD-E567-4863-B6A5-06062B5F7855}"/>
</file>

<file path=docProps/app.xml><?xml version="1.0" encoding="utf-8"?>
<Properties xmlns="http://schemas.openxmlformats.org/officeDocument/2006/extended-properties" xmlns:vt="http://schemas.openxmlformats.org/officeDocument/2006/docPropsVTypes">
  <Template>Form Template - External Use.dotx</Template>
  <TotalTime>9</TotalTime>
  <Pages>3</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Pre-Construction Verification Form</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Pre-Construction Verification Form</dc:title>
  <dc:subject/>
  <dc:creator>May Martinez</dc:creator>
  <cp:keywords/>
  <dc:description/>
  <cp:lastModifiedBy>Rob White</cp:lastModifiedBy>
  <cp:revision>6</cp:revision>
  <dcterms:created xsi:type="dcterms:W3CDTF">2026-08-17T22:58:00Z</dcterms:created>
  <dcterms:modified xsi:type="dcterms:W3CDTF">2026-08-26T01:10:00Z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0x0101005529D979A780AD4FA730E8D1B0099728</vt:lpwstr>
  </property>
  <property fmtid="{D5CDD505-2E9C-101B-9397-08002B2CF9AE}" pid="3" name="_dlc_DocIdItemGuid">
    <vt:lpwstr>d3f05ce0-dcac-4a31-928d-0df9e5ea57a5</vt:lpwstr>
  </property>
  <property fmtid="{D5CDD505-2E9C-101B-9397-08002B2CF9AE}" pid="4" name="MSIP_Label_c2bfee47-8a3f-4f85-acf6-5afe02eeb79a_Enabled">
    <vt:lpwstr>true</vt:lpwstr>
  </property>
  <property fmtid="{D5CDD505-2E9C-101B-9397-08002B2CF9AE}" pid="5" name="MSIP_Label_c2bfee47-8a3f-4f85-acf6-5afe02eeb79a_SetDate">
    <vt:lpwstr>2021-06-24T09:13:23Z</vt:lpwstr>
  </property>
  <property fmtid="{D5CDD505-2E9C-101B-9397-08002B2CF9AE}" pid="6" name="MSIP_Label_c2bfee47-8a3f-4f85-acf6-5afe02eeb79a_Method">
    <vt:lpwstr>Standard</vt:lpwstr>
  </property>
  <property fmtid="{D5CDD505-2E9C-101B-9397-08002B2CF9AE}" pid="7" name="MSIP_Label_c2bfee47-8a3f-4f85-acf6-5afe02eeb79a_Name">
    <vt:lpwstr>OFFICIAL</vt:lpwstr>
  </property>
  <property fmtid="{D5CDD505-2E9C-101B-9397-08002B2CF9AE}" pid="8" name="MSIP_Label_c2bfee47-8a3f-4f85-acf6-5afe02eeb79a_SiteId">
    <vt:lpwstr>7a493629-db1d-42d1-bc9d-b9d81f17ddf3</vt:lpwstr>
  </property>
  <property fmtid="{D5CDD505-2E9C-101B-9397-08002B2CF9AE}" pid="9" name="MSIP_Label_c2bfee47-8a3f-4f85-acf6-5afe02eeb79a_ActionId">
    <vt:lpwstr>69352086-f814-4424-96ec-7a5f9e45acb6</vt:lpwstr>
  </property>
  <property fmtid="{D5CDD505-2E9C-101B-9397-08002B2CF9AE}" pid="10" name="MSIP_Label_c2bfee47-8a3f-4f85-acf6-5afe02eeb79a_ContentBits">
    <vt:lpwstr>0</vt:lpwstr>
  </property>
  <property fmtid="{D5CDD505-2E9C-101B-9397-08002B2CF9AE}" pid="11" name="Topic">
    <vt:lpwstr/>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Locations">
    <vt:lpwstr/>
  </property>
  <property fmtid="{D5CDD505-2E9C-101B-9397-08002B2CF9AE}" pid="17" name="xd_Signature">
    <vt:bool>false</vt:bool>
  </property>
  <property fmtid="{D5CDD505-2E9C-101B-9397-08002B2CF9AE}" pid="18" name="Function">
    <vt:lpwstr/>
  </property>
  <property fmtid="{D5CDD505-2E9C-101B-9397-08002B2CF9AE}" pid="19" name="Group1">
    <vt:lpwstr>Growth &amp; Infrastructure</vt:lpwstr>
  </property>
  <property fmtid="{D5CDD505-2E9C-101B-9397-08002B2CF9AE}" pid="20" name="Field">
    <vt:lpwstr/>
  </property>
  <property fmtid="{D5CDD505-2E9C-101B-9397-08002B2CF9AE}" pid="21" name="Section">
    <vt:lpwstr>;#Urban Development;#</vt:lpwstr>
  </property>
  <property fmtid="{D5CDD505-2E9C-101B-9397-08002B2CF9AE}" pid="22" name="Order">
    <vt:r8>24100</vt:r8>
  </property>
  <property fmtid="{D5CDD505-2E9C-101B-9397-08002B2CF9AE}" pid="23" name="Notification Distribution">
    <vt:lpwstr>62;#Gerard Thurbon;#167;#Bianca Ozmercan;#157;#Nick Redzeposki</vt:lpwstr>
  </property>
  <property fmtid="{D5CDD505-2E9C-101B-9397-08002B2CF9AE}" pid="24" name="Parent Document">
    <vt:lpwstr>3262</vt:lpwstr>
  </property>
  <property fmtid="{D5CDD505-2E9C-101B-9397-08002B2CF9AE}" pid="25" name="Web link">
    <vt:lpwstr>, </vt:lpwstr>
  </property>
  <property fmtid="{D5CDD505-2E9C-101B-9397-08002B2CF9AE}" pid="26" name="Test">
    <vt:lpwstr>Search Crawl....</vt:lpwstr>
  </property>
  <property fmtid="{D5CDD505-2E9C-101B-9397-08002B2CF9AE}" pid="27" name="TRIMOwner">
    <vt:lpwstr>Ratcliffe, Michelle</vt:lpwstr>
  </property>
  <property fmtid="{D5CDD505-2E9C-101B-9397-08002B2CF9AE}" pid="28" name="DLCPolicyLabelClientValue">
    <vt:lpwstr>{_UIVersionString}</vt:lpwstr>
  </property>
  <property fmtid="{D5CDD505-2E9C-101B-9397-08002B2CF9AE}" pid="29" name="Endorser 1">
    <vt:lpwstr>189;#Cathy Bourke</vt:lpwstr>
  </property>
  <property fmtid="{D5CDD505-2E9C-101B-9397-08002B2CF9AE}" pid="30" name="LookupWorkflowData">
    <vt:lpwstr>1448</vt:lpwstr>
  </property>
  <property fmtid="{D5CDD505-2E9C-101B-9397-08002B2CF9AE}" pid="31" name="QESVersion">
    <vt:lpwstr>FOR-314 (V4).doc</vt:lpwstr>
  </property>
  <property fmtid="{D5CDD505-2E9C-101B-9397-08002B2CF9AE}" pid="32" name="Reviewer 1">
    <vt:lpwstr>189;#Cathy Bourke</vt:lpwstr>
  </property>
  <property fmtid="{D5CDD505-2E9C-101B-9397-08002B2CF9AE}" pid="33" name="Review Frequency">
    <vt:lpwstr>Every 3 years</vt:lpwstr>
  </property>
  <property fmtid="{D5CDD505-2E9C-101B-9397-08002B2CF9AE}" pid="34" name="Sections/Teams">
    <vt:lpwstr>;#Urban Development;#</vt:lpwstr>
  </property>
  <property fmtid="{D5CDD505-2E9C-101B-9397-08002B2CF9AE}" pid="35" name="DLCPolicyLabelValue">
    <vt:lpwstr>0.20</vt:lpwstr>
  </property>
  <property fmtid="{D5CDD505-2E9C-101B-9397-08002B2CF9AE}" pid="36" name="Risk Ranking">
    <vt:lpwstr>Medium</vt:lpwstr>
  </property>
  <property fmtid="{D5CDD505-2E9C-101B-9397-08002B2CF9AE}" pid="37" name="DocumentID">
    <vt:lpwstr>FOR-314</vt:lpwstr>
  </property>
</Properties>
</file>